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2CCAA" w14:textId="615A94DB" w:rsidR="005F0EEC" w:rsidRPr="00B05E0F" w:rsidRDefault="28B0D9E6" w:rsidP="005F0EEC">
      <w:pPr>
        <w:pStyle w:val="Ondertitel"/>
        <w:jc w:val="both"/>
      </w:pPr>
      <w:r w:rsidRPr="6841DA4F">
        <w:rPr>
          <w:sz w:val="24"/>
          <w:szCs w:val="24"/>
        </w:rPr>
        <w:t>Persbericht</w:t>
      </w:r>
      <w:r w:rsidR="1241D052" w:rsidRPr="6841DA4F">
        <w:rPr>
          <w:sz w:val="24"/>
          <w:szCs w:val="24"/>
        </w:rPr>
        <w:t xml:space="preserve">, </w:t>
      </w:r>
      <w:r w:rsidR="00E941D8">
        <w:rPr>
          <w:sz w:val="24"/>
          <w:szCs w:val="24"/>
        </w:rPr>
        <w:t>1</w:t>
      </w:r>
      <w:r w:rsidR="00811922">
        <w:rPr>
          <w:sz w:val="24"/>
          <w:szCs w:val="24"/>
        </w:rPr>
        <w:t>4</w:t>
      </w:r>
      <w:r w:rsidR="00E941D8">
        <w:rPr>
          <w:sz w:val="24"/>
          <w:szCs w:val="24"/>
        </w:rPr>
        <w:t xml:space="preserve"> </w:t>
      </w:r>
      <w:r w:rsidR="00A30A0F">
        <w:rPr>
          <w:sz w:val="24"/>
          <w:szCs w:val="24"/>
        </w:rPr>
        <w:t>september 2023</w:t>
      </w:r>
    </w:p>
    <w:p w14:paraId="62A52930" w14:textId="0C0E49EF" w:rsidR="00B060E1" w:rsidRPr="001C4E49" w:rsidRDefault="5C94AFBD" w:rsidP="76C01D6E">
      <w:pPr>
        <w:pStyle w:val="Intotekstklein"/>
        <w:spacing w:line="276" w:lineRule="auto"/>
        <w:rPr>
          <w:rFonts w:ascii="Fibra One SemiBold" w:eastAsiaTheme="majorEastAsia" w:hAnsi="Fibra One SemiBold" w:cstheme="majorBidi"/>
          <w:noProof/>
          <w:sz w:val="34"/>
          <w:szCs w:val="34"/>
          <w:lang w:eastAsia="en-US"/>
        </w:rPr>
      </w:pPr>
      <w:r w:rsidRPr="001C4E49">
        <w:rPr>
          <w:rFonts w:ascii="Fibra One SemiBold" w:eastAsiaTheme="majorEastAsia" w:hAnsi="Fibra One SemiBold" w:cstheme="majorBidi"/>
          <w:noProof/>
          <w:sz w:val="34"/>
          <w:szCs w:val="34"/>
          <w:lang w:eastAsia="en-US"/>
        </w:rPr>
        <w:t xml:space="preserve">Week van gebed voor eenheid 2024 </w:t>
      </w:r>
      <w:r w:rsidR="00531533" w:rsidRPr="001C4E49">
        <w:rPr>
          <w:rFonts w:ascii="Fibra One SemiBold" w:eastAsiaTheme="majorEastAsia" w:hAnsi="Fibra One SemiBold" w:cstheme="majorBidi"/>
          <w:noProof/>
          <w:sz w:val="34"/>
          <w:szCs w:val="34"/>
          <w:lang w:eastAsia="en-US"/>
        </w:rPr>
        <w:t>in het teken van het grote gebod</w:t>
      </w:r>
      <w:r w:rsidRPr="001C4E49">
        <w:rPr>
          <w:rFonts w:ascii="Fibra One SemiBold" w:eastAsiaTheme="majorEastAsia" w:hAnsi="Fibra One SemiBold" w:cstheme="majorBidi"/>
          <w:noProof/>
          <w:sz w:val="34"/>
          <w:szCs w:val="34"/>
          <w:lang w:eastAsia="en-US"/>
        </w:rPr>
        <w:t>: Heb God lief</w:t>
      </w:r>
      <w:r w:rsidR="003C6C24">
        <w:rPr>
          <w:rFonts w:ascii="Fibra One SemiBold" w:eastAsiaTheme="majorEastAsia" w:hAnsi="Fibra One SemiBold" w:cstheme="majorBidi"/>
          <w:noProof/>
          <w:sz w:val="34"/>
          <w:szCs w:val="34"/>
          <w:lang w:eastAsia="en-US"/>
        </w:rPr>
        <w:t>…</w:t>
      </w:r>
      <w:r w:rsidR="438C9867" w:rsidRPr="001C4E49">
        <w:rPr>
          <w:rFonts w:ascii="Fibra One SemiBold" w:eastAsiaTheme="majorEastAsia" w:hAnsi="Fibra One SemiBold" w:cstheme="majorBidi"/>
          <w:noProof/>
          <w:sz w:val="34"/>
          <w:szCs w:val="34"/>
          <w:lang w:eastAsia="en-US"/>
        </w:rPr>
        <w:t xml:space="preserve"> </w:t>
      </w:r>
      <w:r w:rsidRPr="001C4E49">
        <w:rPr>
          <w:rFonts w:ascii="Fibra One SemiBold" w:eastAsiaTheme="majorEastAsia" w:hAnsi="Fibra One SemiBold" w:cstheme="majorBidi"/>
          <w:noProof/>
          <w:sz w:val="34"/>
          <w:szCs w:val="34"/>
          <w:lang w:eastAsia="en-US"/>
        </w:rPr>
        <w:t>en je naaste als jezelf</w:t>
      </w:r>
      <w:r w:rsidR="00B060E1" w:rsidRPr="001C4E49">
        <w:rPr>
          <w:sz w:val="34"/>
          <w:szCs w:val="34"/>
        </w:rPr>
        <w:br/>
      </w:r>
    </w:p>
    <w:p w14:paraId="512C8473" w14:textId="46C3886C" w:rsidR="00230C78" w:rsidRDefault="004D7B84" w:rsidP="6841DA4F">
      <w:pPr>
        <w:pStyle w:val="Geenafstand"/>
        <w:spacing w:line="276" w:lineRule="auto"/>
      </w:pPr>
      <w:r>
        <w:rPr>
          <w:rFonts w:ascii="Merriweather" w:hAnsi="Merriweather"/>
          <w:b/>
          <w:bCs/>
          <w:color w:val="263567"/>
          <w:sz w:val="24"/>
          <w:szCs w:val="24"/>
        </w:rPr>
        <w:t>Aan de hand van het verhaal van de barmhartige Samaritaan staat d</w:t>
      </w:r>
      <w:r w:rsidR="004447AB">
        <w:rPr>
          <w:rFonts w:ascii="Merriweather" w:hAnsi="Merriweather"/>
          <w:b/>
          <w:bCs/>
          <w:color w:val="263567"/>
          <w:sz w:val="24"/>
          <w:szCs w:val="24"/>
        </w:rPr>
        <w:t xml:space="preserve">e </w:t>
      </w:r>
      <w:r w:rsidR="00531533" w:rsidRPr="00F41341">
        <w:rPr>
          <w:rFonts w:ascii="Merriweather" w:hAnsi="Merriweather"/>
          <w:b/>
          <w:bCs/>
          <w:color w:val="263567"/>
          <w:sz w:val="24"/>
          <w:szCs w:val="24"/>
        </w:rPr>
        <w:t xml:space="preserve">Week van gebed voor eenheid van christenen </w:t>
      </w:r>
      <w:r w:rsidR="00531533" w:rsidRPr="00E6654F">
        <w:rPr>
          <w:rFonts w:ascii="Merriweather" w:hAnsi="Merriweather"/>
          <w:b/>
          <w:bCs/>
          <w:color w:val="263567"/>
          <w:sz w:val="24"/>
          <w:szCs w:val="24"/>
        </w:rPr>
        <w:t xml:space="preserve">2024 </w:t>
      </w:r>
      <w:r w:rsidR="00531533">
        <w:rPr>
          <w:rFonts w:ascii="Merriweather" w:hAnsi="Merriweather"/>
          <w:b/>
          <w:bCs/>
          <w:color w:val="263567"/>
          <w:sz w:val="24"/>
          <w:szCs w:val="24"/>
        </w:rPr>
        <w:t xml:space="preserve">in het teken </w:t>
      </w:r>
      <w:r w:rsidR="00DD6E3D">
        <w:rPr>
          <w:rFonts w:ascii="Merriweather" w:hAnsi="Merriweather"/>
          <w:b/>
          <w:bCs/>
          <w:color w:val="263567"/>
          <w:sz w:val="24"/>
          <w:szCs w:val="24"/>
        </w:rPr>
        <w:t xml:space="preserve">van het grote gebod dat Jezus geeft: </w:t>
      </w:r>
      <w:r w:rsidR="00DD6E3D" w:rsidRPr="00230C78">
        <w:rPr>
          <w:rFonts w:ascii="Merriweather" w:hAnsi="Merriweather"/>
          <w:b/>
          <w:bCs/>
          <w:i/>
          <w:iCs/>
          <w:color w:val="263567"/>
          <w:sz w:val="24"/>
          <w:szCs w:val="24"/>
        </w:rPr>
        <w:t>Heb God lief… en je naaste als jezelf</w:t>
      </w:r>
      <w:r>
        <w:rPr>
          <w:rFonts w:ascii="Merriweather" w:hAnsi="Merriweather"/>
          <w:b/>
          <w:bCs/>
          <w:color w:val="263567"/>
          <w:sz w:val="24"/>
          <w:szCs w:val="24"/>
        </w:rPr>
        <w:t xml:space="preserve">. </w:t>
      </w:r>
      <w:r w:rsidR="2378B7CD" w:rsidRPr="7D3FF44C">
        <w:rPr>
          <w:rFonts w:ascii="Merriweather" w:hAnsi="Merriweather"/>
          <w:b/>
          <w:bCs/>
          <w:color w:val="263567"/>
          <w:sz w:val="24"/>
          <w:szCs w:val="24"/>
        </w:rPr>
        <w:t xml:space="preserve">De jaarlijkse gebedsweek vindt plaats van </w:t>
      </w:r>
      <w:r w:rsidR="3CB50795" w:rsidRPr="7D3FF44C">
        <w:rPr>
          <w:rFonts w:ascii="Merriweather" w:hAnsi="Merriweather"/>
          <w:b/>
          <w:bCs/>
          <w:color w:val="263567"/>
          <w:sz w:val="24"/>
          <w:szCs w:val="24"/>
        </w:rPr>
        <w:t xml:space="preserve">21 </w:t>
      </w:r>
      <w:r w:rsidR="2378B7CD" w:rsidRPr="7D3FF44C">
        <w:rPr>
          <w:rFonts w:ascii="Merriweather" w:hAnsi="Merriweather"/>
          <w:b/>
          <w:bCs/>
          <w:color w:val="263567"/>
          <w:sz w:val="24"/>
          <w:szCs w:val="24"/>
        </w:rPr>
        <w:t>tot en met 2</w:t>
      </w:r>
      <w:r w:rsidR="456216A3" w:rsidRPr="7D3FF44C">
        <w:rPr>
          <w:rFonts w:ascii="Merriweather" w:hAnsi="Merriweather"/>
          <w:b/>
          <w:bCs/>
          <w:color w:val="263567"/>
          <w:sz w:val="24"/>
          <w:szCs w:val="24"/>
        </w:rPr>
        <w:t>8</w:t>
      </w:r>
      <w:r w:rsidR="2378B7CD" w:rsidRPr="7D3FF44C">
        <w:rPr>
          <w:rFonts w:ascii="Merriweather" w:hAnsi="Merriweather"/>
          <w:b/>
          <w:bCs/>
          <w:color w:val="263567"/>
          <w:sz w:val="24"/>
          <w:szCs w:val="24"/>
        </w:rPr>
        <w:t xml:space="preserve"> januari 202</w:t>
      </w:r>
      <w:r w:rsidR="0ABEBDF5" w:rsidRPr="7D3FF44C">
        <w:rPr>
          <w:rFonts w:ascii="Merriweather" w:hAnsi="Merriweather"/>
          <w:b/>
          <w:bCs/>
          <w:color w:val="263567"/>
          <w:sz w:val="24"/>
          <w:szCs w:val="24"/>
        </w:rPr>
        <w:t>4</w:t>
      </w:r>
      <w:r w:rsidR="2378B7CD" w:rsidRPr="7D3FF44C">
        <w:rPr>
          <w:rFonts w:ascii="Merriweather" w:hAnsi="Merriweather"/>
          <w:b/>
          <w:bCs/>
          <w:color w:val="263567"/>
          <w:sz w:val="24"/>
          <w:szCs w:val="24"/>
        </w:rPr>
        <w:t xml:space="preserve">. </w:t>
      </w:r>
      <w:r w:rsidR="00C9473D">
        <w:br/>
      </w:r>
    </w:p>
    <w:p w14:paraId="5AA26D2C" w14:textId="58825102" w:rsidR="00FB5285" w:rsidRDefault="00FB5285" w:rsidP="00FB5285">
      <w:pPr>
        <w:pStyle w:val="Kop2"/>
      </w:pPr>
      <w:r>
        <w:t>Burkina Faso</w:t>
      </w:r>
    </w:p>
    <w:p w14:paraId="34CC24B9" w14:textId="39CA3D75" w:rsidR="007B4DFB" w:rsidRPr="00566FB8" w:rsidRDefault="00230C78" w:rsidP="007515AD">
      <w:pPr>
        <w:rPr>
          <w:lang w:val="nl-NL"/>
        </w:rPr>
      </w:pPr>
      <w:r w:rsidRPr="00566FB8">
        <w:rPr>
          <w:lang w:val="nl-NL"/>
        </w:rPr>
        <w:t xml:space="preserve">Het materiaal voor </w:t>
      </w:r>
      <w:r w:rsidR="003313DC" w:rsidRPr="00566FB8">
        <w:rPr>
          <w:lang w:val="nl-NL"/>
        </w:rPr>
        <w:t xml:space="preserve">deze </w:t>
      </w:r>
      <w:r w:rsidRPr="00566FB8">
        <w:rPr>
          <w:lang w:val="nl-NL"/>
        </w:rPr>
        <w:t xml:space="preserve">Week van gebed voor eenheid is afkomstig van christenen uit Burkina Faso. </w:t>
      </w:r>
      <w:r w:rsidR="00F232DC" w:rsidRPr="00566FB8">
        <w:rPr>
          <w:lang w:val="nl-NL"/>
        </w:rPr>
        <w:t xml:space="preserve">Broeders en zusters van het katholieke aartsbisdom Ouagadougou, </w:t>
      </w:r>
      <w:r w:rsidR="00DC540C" w:rsidRPr="00566FB8">
        <w:rPr>
          <w:lang w:val="nl-NL"/>
        </w:rPr>
        <w:t xml:space="preserve">van </w:t>
      </w:r>
      <w:r w:rsidR="00F232DC" w:rsidRPr="00566FB8">
        <w:rPr>
          <w:lang w:val="nl-NL"/>
        </w:rPr>
        <w:t>p</w:t>
      </w:r>
      <w:r w:rsidR="002E2196" w:rsidRPr="00566FB8">
        <w:rPr>
          <w:lang w:val="nl-NL"/>
        </w:rPr>
        <w:t xml:space="preserve">rotestantse </w:t>
      </w:r>
      <w:r w:rsidR="00DC540C" w:rsidRPr="00566FB8">
        <w:rPr>
          <w:lang w:val="nl-NL"/>
        </w:rPr>
        <w:t xml:space="preserve">kerken </w:t>
      </w:r>
      <w:r w:rsidR="002E2196" w:rsidRPr="00566FB8">
        <w:rPr>
          <w:lang w:val="nl-NL"/>
        </w:rPr>
        <w:t xml:space="preserve">en oecumenische organisaties werkten samen </w:t>
      </w:r>
      <w:r w:rsidR="00243BD5" w:rsidRPr="00566FB8">
        <w:rPr>
          <w:lang w:val="nl-NL"/>
        </w:rPr>
        <w:t xml:space="preserve">om christenen wereldwijd te helpen een week lang in eenheid te bidden. </w:t>
      </w:r>
      <w:r w:rsidR="00836846" w:rsidRPr="00566FB8">
        <w:rPr>
          <w:lang w:val="nl-NL"/>
        </w:rPr>
        <w:t xml:space="preserve">In Nederland zorgen MissieNederland, de Raad van Kerken in Nederland en Samen Kerk in Nederland (SKIN) </w:t>
      </w:r>
      <w:r w:rsidR="004447AB" w:rsidRPr="00566FB8">
        <w:rPr>
          <w:lang w:val="nl-NL"/>
        </w:rPr>
        <w:t xml:space="preserve">voor de vertaling en </w:t>
      </w:r>
      <w:r w:rsidR="00836846" w:rsidRPr="00566FB8">
        <w:rPr>
          <w:lang w:val="nl-NL"/>
        </w:rPr>
        <w:t>uitgave van het</w:t>
      </w:r>
      <w:r w:rsidR="00243BD5" w:rsidRPr="00566FB8">
        <w:rPr>
          <w:lang w:val="nl-NL"/>
        </w:rPr>
        <w:t xml:space="preserve"> materiaal. </w:t>
      </w:r>
      <w:r w:rsidR="00E6654F" w:rsidRPr="00566FB8">
        <w:rPr>
          <w:lang w:val="nl-NL"/>
        </w:rPr>
        <w:br/>
      </w:r>
      <w:r w:rsidR="00E6654F" w:rsidRPr="00566FB8">
        <w:rPr>
          <w:lang w:val="nl-NL"/>
        </w:rPr>
        <w:br/>
      </w:r>
      <w:r w:rsidR="004D28E6" w:rsidRPr="00566FB8">
        <w:rPr>
          <w:lang w:val="nl-NL"/>
        </w:rPr>
        <w:t>Christien Crouwel, algemeen secretaris van de Raad van Kerken: ‘</w:t>
      </w:r>
      <w:r w:rsidR="0058556D" w:rsidRPr="00566FB8">
        <w:rPr>
          <w:lang w:val="nl-NL"/>
        </w:rPr>
        <w:t xml:space="preserve">In Burkina Faso </w:t>
      </w:r>
      <w:r w:rsidR="00DC540C" w:rsidRPr="00566FB8">
        <w:rPr>
          <w:lang w:val="nl-NL"/>
        </w:rPr>
        <w:t xml:space="preserve">en de wijdere Sahel-regio </w:t>
      </w:r>
      <w:r w:rsidR="0058556D" w:rsidRPr="00566FB8">
        <w:rPr>
          <w:lang w:val="nl-NL"/>
        </w:rPr>
        <w:t xml:space="preserve">heerst een sterke </w:t>
      </w:r>
      <w:r w:rsidR="004D28E6" w:rsidRPr="00566FB8">
        <w:rPr>
          <w:lang w:val="nl-NL"/>
        </w:rPr>
        <w:t>religieuze verdeeldheid</w:t>
      </w:r>
      <w:r w:rsidR="0058556D" w:rsidRPr="00566FB8">
        <w:rPr>
          <w:lang w:val="nl-NL"/>
        </w:rPr>
        <w:t xml:space="preserve">. Daarom is het bijzonder dat </w:t>
      </w:r>
      <w:r w:rsidR="00DC540C" w:rsidRPr="00566FB8">
        <w:rPr>
          <w:lang w:val="nl-NL"/>
        </w:rPr>
        <w:t xml:space="preserve">zoveel </w:t>
      </w:r>
      <w:r w:rsidR="0058556D" w:rsidRPr="00566FB8">
        <w:rPr>
          <w:lang w:val="nl-NL"/>
        </w:rPr>
        <w:t xml:space="preserve">verschillende groepen </w:t>
      </w:r>
      <w:r w:rsidR="003D566A" w:rsidRPr="00566FB8">
        <w:rPr>
          <w:lang w:val="nl-NL"/>
        </w:rPr>
        <w:t>een</w:t>
      </w:r>
      <w:r w:rsidR="004762D2" w:rsidRPr="00566FB8">
        <w:rPr>
          <w:lang w:val="nl-NL"/>
        </w:rPr>
        <w:t>sgezind</w:t>
      </w:r>
      <w:r w:rsidR="003D566A" w:rsidRPr="00566FB8">
        <w:rPr>
          <w:lang w:val="nl-NL"/>
        </w:rPr>
        <w:t xml:space="preserve"> </w:t>
      </w:r>
      <w:r w:rsidR="0058556D" w:rsidRPr="00566FB8">
        <w:rPr>
          <w:lang w:val="nl-NL"/>
        </w:rPr>
        <w:t xml:space="preserve">samenwerkten aan </w:t>
      </w:r>
      <w:r w:rsidR="008E6556" w:rsidRPr="00566FB8">
        <w:rPr>
          <w:lang w:val="nl-NL"/>
        </w:rPr>
        <w:t xml:space="preserve">de </w:t>
      </w:r>
      <w:r w:rsidR="00DC540C" w:rsidRPr="00566FB8">
        <w:rPr>
          <w:lang w:val="nl-NL"/>
        </w:rPr>
        <w:t xml:space="preserve">samenstelling van de </w:t>
      </w:r>
      <w:r w:rsidR="008E6556" w:rsidRPr="00566FB8">
        <w:rPr>
          <w:lang w:val="nl-NL"/>
        </w:rPr>
        <w:t xml:space="preserve">oecumenische viering en </w:t>
      </w:r>
      <w:r w:rsidR="00DC540C" w:rsidRPr="00566FB8">
        <w:rPr>
          <w:lang w:val="nl-NL"/>
        </w:rPr>
        <w:t xml:space="preserve">de </w:t>
      </w:r>
      <w:r w:rsidR="0058556D" w:rsidRPr="00566FB8">
        <w:rPr>
          <w:lang w:val="nl-NL"/>
        </w:rPr>
        <w:t>gebedspunten</w:t>
      </w:r>
      <w:r w:rsidR="00331F6D" w:rsidRPr="00566FB8">
        <w:rPr>
          <w:lang w:val="nl-NL"/>
        </w:rPr>
        <w:t xml:space="preserve"> voor </w:t>
      </w:r>
      <w:r w:rsidR="00DC540C" w:rsidRPr="00566FB8">
        <w:rPr>
          <w:lang w:val="nl-NL"/>
        </w:rPr>
        <w:t xml:space="preserve">de acht dagen. </w:t>
      </w:r>
      <w:r w:rsidR="00C4195D" w:rsidRPr="00566FB8">
        <w:rPr>
          <w:lang w:val="nl-NL"/>
        </w:rPr>
        <w:t>Wij hopen</w:t>
      </w:r>
      <w:r w:rsidR="004D28E6" w:rsidRPr="00566FB8">
        <w:rPr>
          <w:lang w:val="nl-NL"/>
        </w:rPr>
        <w:t xml:space="preserve"> dat het thema en het aangeboden materiaal ook in Nederland zal leiden tot vruchtbare samenwerking tussen kerken en geloofsgemeenschappen.</w:t>
      </w:r>
      <w:r w:rsidR="007B4DFB" w:rsidRPr="00566FB8">
        <w:rPr>
          <w:lang w:val="nl-NL"/>
        </w:rPr>
        <w:t>’</w:t>
      </w:r>
      <w:r w:rsidR="004D28E6" w:rsidRPr="00566FB8">
        <w:rPr>
          <w:lang w:val="nl-NL"/>
        </w:rPr>
        <w:br/>
      </w:r>
    </w:p>
    <w:p w14:paraId="037AA00E" w14:textId="6D1540D3" w:rsidR="007B4DFB" w:rsidRDefault="007B4DFB" w:rsidP="007B4DFB">
      <w:pPr>
        <w:pStyle w:val="Kop2"/>
      </w:pPr>
      <w:r>
        <w:t>Heb God lief… en je naaste als jezelf</w:t>
      </w:r>
    </w:p>
    <w:p w14:paraId="39B42B17" w14:textId="2CC48BE0" w:rsidR="00C71414" w:rsidRPr="00566FB8" w:rsidRDefault="00531533" w:rsidP="007515AD">
      <w:pPr>
        <w:rPr>
          <w:lang w:val="nl-NL"/>
        </w:rPr>
      </w:pPr>
      <w:r w:rsidRPr="00566FB8">
        <w:rPr>
          <w:lang w:val="nl-NL"/>
        </w:rPr>
        <w:t>Ramona van den Hoed, projectleider bij MissieNederland: ‘</w:t>
      </w:r>
      <w:r w:rsidR="00C71414" w:rsidRPr="00566FB8">
        <w:rPr>
          <w:lang w:val="nl-NL"/>
        </w:rPr>
        <w:t xml:space="preserve">De werkgroep uit Burkina Faso koos het thema ‘Heb God lief… en je naaste als jezelf' naar aanleiding van </w:t>
      </w:r>
      <w:r w:rsidR="003313DC" w:rsidRPr="00566FB8">
        <w:rPr>
          <w:lang w:val="nl-NL"/>
        </w:rPr>
        <w:t xml:space="preserve">de </w:t>
      </w:r>
      <w:r w:rsidR="00C71414" w:rsidRPr="00566FB8">
        <w:rPr>
          <w:lang w:val="nl-NL"/>
        </w:rPr>
        <w:t xml:space="preserve">gelijkenis over de barmhartige Samaritaan. Jezus </w:t>
      </w:r>
      <w:r w:rsidR="003313DC" w:rsidRPr="00566FB8">
        <w:rPr>
          <w:lang w:val="nl-NL"/>
        </w:rPr>
        <w:t xml:space="preserve">laat daarin </w:t>
      </w:r>
      <w:r w:rsidR="00C71414" w:rsidRPr="00566FB8">
        <w:rPr>
          <w:lang w:val="nl-NL"/>
        </w:rPr>
        <w:t xml:space="preserve">zien </w:t>
      </w:r>
      <w:r w:rsidR="009A6B1A" w:rsidRPr="00566FB8">
        <w:rPr>
          <w:lang w:val="nl-NL"/>
        </w:rPr>
        <w:t>w</w:t>
      </w:r>
      <w:r w:rsidR="00C71414" w:rsidRPr="00566FB8">
        <w:rPr>
          <w:lang w:val="nl-NL"/>
        </w:rPr>
        <w:t>at het betekent om je naaste lief te hebben.</w:t>
      </w:r>
      <w:r w:rsidR="009A6B1A" w:rsidRPr="00566FB8">
        <w:rPr>
          <w:lang w:val="nl-NL"/>
        </w:rPr>
        <w:t xml:space="preserve">’ De volledige tekst voor de Week van gebed voor eenheid 2024 is terug te vinden in de Bijbel: Lucas 10 vers </w:t>
      </w:r>
      <w:r w:rsidR="006C5C09" w:rsidRPr="00566FB8">
        <w:rPr>
          <w:lang w:val="nl-NL"/>
        </w:rPr>
        <w:t>25-37</w:t>
      </w:r>
      <w:r w:rsidR="007C28A1" w:rsidRPr="00566FB8">
        <w:rPr>
          <w:lang w:val="nl-NL"/>
        </w:rPr>
        <w:t>.</w:t>
      </w:r>
    </w:p>
    <w:p w14:paraId="2D5BF35B" w14:textId="77777777" w:rsidR="00533C23" w:rsidRPr="00533C23" w:rsidRDefault="00533C23" w:rsidP="00533C23">
      <w:pPr>
        <w:rPr>
          <w:lang w:val="nl-NL"/>
        </w:rPr>
      </w:pPr>
      <w:r w:rsidRPr="00533C23">
        <w:rPr>
          <w:lang w:val="nl-NL"/>
        </w:rPr>
        <w:t>Madelon Grant, coördinator SKIN: 'De Week van gebed voor eenheid daagt uit om elkaar werkelijk als naaste te zien, en actief stappen te zetten om onze wederzijdse onbekendheid en vooroordelen te overbruggen. Ook dit jaar kijken we er weer naar uit om met vele culturen en kerkelijke tradities samen te bidden.’</w:t>
      </w:r>
    </w:p>
    <w:p w14:paraId="5E309342" w14:textId="77777777" w:rsidR="00533C23" w:rsidRDefault="00533C23" w:rsidP="007B4DFB">
      <w:pPr>
        <w:pStyle w:val="Kop2"/>
      </w:pPr>
    </w:p>
    <w:p w14:paraId="4BC7F394" w14:textId="4035775A" w:rsidR="00C5316A" w:rsidRPr="00B05E0F" w:rsidRDefault="349D0B73" w:rsidP="007B4DFB">
      <w:pPr>
        <w:pStyle w:val="Kop2"/>
      </w:pPr>
      <w:r w:rsidRPr="6841DA4F">
        <w:t>Materiaal binnenkort beschikb</w:t>
      </w:r>
      <w:r w:rsidR="52EDF336" w:rsidRPr="6841DA4F">
        <w:t>a</w:t>
      </w:r>
      <w:r w:rsidRPr="6841DA4F">
        <w:t>ar</w:t>
      </w:r>
    </w:p>
    <w:p w14:paraId="76B2E3C0" w14:textId="6C8D8516" w:rsidR="007B4DFB" w:rsidRDefault="7D61848C" w:rsidP="007515AD">
      <w:pPr>
        <w:rPr>
          <w:lang w:val="nl-NL"/>
        </w:rPr>
      </w:pPr>
      <w:r w:rsidRPr="5BE049A9">
        <w:rPr>
          <w:lang w:val="nl-NL"/>
        </w:rPr>
        <w:t xml:space="preserve">Om </w:t>
      </w:r>
      <w:r w:rsidR="516E8DC8" w:rsidRPr="5BE049A9">
        <w:rPr>
          <w:lang w:val="nl-NL"/>
        </w:rPr>
        <w:t>werkgroepen</w:t>
      </w:r>
      <w:r w:rsidRPr="5BE049A9">
        <w:rPr>
          <w:lang w:val="nl-NL"/>
        </w:rPr>
        <w:t xml:space="preserve"> te helpen</w:t>
      </w:r>
      <w:r w:rsidR="516E8DC8" w:rsidRPr="5BE049A9">
        <w:rPr>
          <w:lang w:val="nl-NL"/>
        </w:rPr>
        <w:t xml:space="preserve"> bij de voorbereidingen</w:t>
      </w:r>
      <w:r w:rsidRPr="5BE049A9">
        <w:rPr>
          <w:lang w:val="nl-NL"/>
        </w:rPr>
        <w:t xml:space="preserve"> </w:t>
      </w:r>
      <w:r w:rsidR="4CF7E149" w:rsidRPr="5BE049A9">
        <w:rPr>
          <w:lang w:val="nl-NL"/>
        </w:rPr>
        <w:t xml:space="preserve">zijn verschillende materialen beschikbaar. Zo is er </w:t>
      </w:r>
      <w:r w:rsidRPr="5BE049A9">
        <w:rPr>
          <w:lang w:val="nl-NL"/>
        </w:rPr>
        <w:t>een orde van dienst</w:t>
      </w:r>
      <w:r w:rsidR="4CF7E149" w:rsidRPr="5BE049A9">
        <w:rPr>
          <w:lang w:val="nl-NL"/>
        </w:rPr>
        <w:t xml:space="preserve"> en een boekje met reflecties </w:t>
      </w:r>
      <w:r w:rsidRPr="5BE049A9">
        <w:rPr>
          <w:lang w:val="nl-NL"/>
        </w:rPr>
        <w:t>voor</w:t>
      </w:r>
      <w:r w:rsidR="3ABCEB77" w:rsidRPr="5BE049A9">
        <w:rPr>
          <w:lang w:val="nl-NL"/>
        </w:rPr>
        <w:t xml:space="preserve"> de</w:t>
      </w:r>
      <w:r w:rsidRPr="5BE049A9">
        <w:rPr>
          <w:lang w:val="nl-NL"/>
        </w:rPr>
        <w:t xml:space="preserve"> acht dagen van gebed en bezinning. </w:t>
      </w:r>
      <w:r w:rsidR="13304A25" w:rsidRPr="5BE049A9">
        <w:rPr>
          <w:lang w:val="nl-NL"/>
        </w:rPr>
        <w:t>Ook worden er materialen ontwikkeld voor kinderen en tieners om in de kerk</w:t>
      </w:r>
      <w:r w:rsidR="274313E3" w:rsidRPr="5BE049A9">
        <w:rPr>
          <w:lang w:val="nl-NL"/>
        </w:rPr>
        <w:t>, op scholen of</w:t>
      </w:r>
      <w:r w:rsidR="13304A25" w:rsidRPr="5BE049A9">
        <w:rPr>
          <w:lang w:val="nl-NL"/>
        </w:rPr>
        <w:t xml:space="preserve"> thuis te gebruiken. </w:t>
      </w:r>
      <w:r w:rsidR="5758294C" w:rsidRPr="5BE049A9">
        <w:rPr>
          <w:lang w:val="nl-NL"/>
        </w:rPr>
        <w:t xml:space="preserve">Via </w:t>
      </w:r>
      <w:hyperlink r:id="rId11">
        <w:r w:rsidR="2888770C" w:rsidRPr="5BE049A9">
          <w:rPr>
            <w:rStyle w:val="Hyperlink"/>
            <w:lang w:val="nl-NL"/>
          </w:rPr>
          <w:t>www.weekvangebed.nl</w:t>
        </w:r>
      </w:hyperlink>
      <w:r w:rsidR="2888770C" w:rsidRPr="5BE049A9">
        <w:rPr>
          <w:lang w:val="nl-NL"/>
        </w:rPr>
        <w:t xml:space="preserve"> </w:t>
      </w:r>
      <w:r w:rsidR="5758294C" w:rsidRPr="5BE049A9">
        <w:rPr>
          <w:lang w:val="nl-NL"/>
        </w:rPr>
        <w:t>kan men zich inschrijven om op te hoogte te blijven</w:t>
      </w:r>
      <w:r w:rsidR="54A25A54" w:rsidRPr="5BE049A9">
        <w:rPr>
          <w:lang w:val="nl-NL"/>
        </w:rPr>
        <w:t xml:space="preserve"> van nieuw materiaal dat </w:t>
      </w:r>
      <w:r w:rsidR="61EDB5B9" w:rsidRPr="5BE049A9">
        <w:rPr>
          <w:lang w:val="nl-NL"/>
        </w:rPr>
        <w:t xml:space="preserve">vanaf 1 oktober a.s. </w:t>
      </w:r>
      <w:r w:rsidR="54A25A54" w:rsidRPr="5BE049A9">
        <w:rPr>
          <w:lang w:val="nl-NL"/>
        </w:rPr>
        <w:t xml:space="preserve">beschikbaar komt. </w:t>
      </w:r>
      <w:r w:rsidR="40CA1817" w:rsidRPr="00C939AB">
        <w:rPr>
          <w:lang w:val="nl-NL"/>
        </w:rPr>
        <w:br/>
      </w:r>
    </w:p>
    <w:p w14:paraId="53CDF3D9" w14:textId="77777777" w:rsidR="007515AD" w:rsidRDefault="007515AD">
      <w:pPr>
        <w:spacing w:after="0"/>
        <w:rPr>
          <w:rFonts w:ascii="Fibra One SemiBold" w:hAnsi="Fibra One SemiBold"/>
          <w:bCs/>
          <w:iCs/>
          <w:color w:val="263567"/>
          <w:sz w:val="26"/>
          <w:szCs w:val="26"/>
          <w:lang w:val="nl-NL"/>
        </w:rPr>
      </w:pPr>
      <w:r w:rsidRPr="00566FB8">
        <w:rPr>
          <w:lang w:val="nl-NL"/>
        </w:rPr>
        <w:br w:type="page"/>
      </w:r>
    </w:p>
    <w:p w14:paraId="30FE93E6" w14:textId="74D61419" w:rsidR="00C5316A" w:rsidRPr="00B05E0F" w:rsidRDefault="72F97ADA" w:rsidP="007B4DFB">
      <w:pPr>
        <w:pStyle w:val="Kop2"/>
      </w:pPr>
      <w:proofErr w:type="spellStart"/>
      <w:r w:rsidRPr="6841DA4F">
        <w:lastRenderedPageBreak/>
        <w:t>Voorbereidingswebinar</w:t>
      </w:r>
      <w:proofErr w:type="spellEnd"/>
      <w:r w:rsidRPr="6841DA4F">
        <w:t xml:space="preserve"> </w:t>
      </w:r>
    </w:p>
    <w:p w14:paraId="1395439F" w14:textId="0A2FF264" w:rsidR="00C5316A" w:rsidRPr="00B05E0F" w:rsidRDefault="0058556D" w:rsidP="6841DA4F">
      <w:pPr>
        <w:rPr>
          <w:lang w:val="nl-NL"/>
        </w:rPr>
      </w:pPr>
      <w:r>
        <w:rPr>
          <w:lang w:val="nl-NL"/>
        </w:rPr>
        <w:t>Op w</w:t>
      </w:r>
      <w:r w:rsidR="72F97ADA" w:rsidRPr="6841DA4F">
        <w:rPr>
          <w:lang w:val="nl-NL"/>
        </w:rPr>
        <w:t xml:space="preserve">oensdagavond </w:t>
      </w:r>
      <w:r w:rsidR="72D341F7" w:rsidRPr="6841DA4F">
        <w:rPr>
          <w:lang w:val="nl-NL"/>
        </w:rPr>
        <w:t>15</w:t>
      </w:r>
      <w:r w:rsidR="72F97ADA" w:rsidRPr="6841DA4F">
        <w:rPr>
          <w:lang w:val="nl-NL"/>
        </w:rPr>
        <w:t xml:space="preserve"> november kunnen mensen die aan de slag </w:t>
      </w:r>
      <w:r w:rsidR="00B02882">
        <w:rPr>
          <w:lang w:val="nl-NL"/>
        </w:rPr>
        <w:t xml:space="preserve">willen </w:t>
      </w:r>
      <w:r w:rsidR="72F97ADA" w:rsidRPr="6841DA4F">
        <w:rPr>
          <w:lang w:val="nl-NL"/>
        </w:rPr>
        <w:t xml:space="preserve">gaan met </w:t>
      </w:r>
      <w:r w:rsidR="00B02882">
        <w:rPr>
          <w:lang w:val="nl-NL"/>
        </w:rPr>
        <w:t xml:space="preserve">de voorbereiding </w:t>
      </w:r>
      <w:r w:rsidR="72F97ADA" w:rsidRPr="6841DA4F">
        <w:rPr>
          <w:lang w:val="nl-NL"/>
        </w:rPr>
        <w:t xml:space="preserve">van de Week van gebed voor eenheid aansluiten bij een online </w:t>
      </w:r>
      <w:proofErr w:type="spellStart"/>
      <w:r w:rsidR="72F97ADA" w:rsidRPr="6841DA4F">
        <w:rPr>
          <w:lang w:val="nl-NL"/>
        </w:rPr>
        <w:t>webinar</w:t>
      </w:r>
      <w:proofErr w:type="spellEnd"/>
      <w:r w:rsidR="72F97ADA" w:rsidRPr="6841DA4F">
        <w:rPr>
          <w:lang w:val="nl-NL"/>
        </w:rPr>
        <w:t xml:space="preserve">. </w:t>
      </w:r>
      <w:r w:rsidR="00B02882">
        <w:rPr>
          <w:lang w:val="nl-NL"/>
        </w:rPr>
        <w:t>Daarin</w:t>
      </w:r>
      <w:r w:rsidR="014121B7" w:rsidRPr="6841DA4F">
        <w:rPr>
          <w:lang w:val="nl-NL"/>
        </w:rPr>
        <w:t xml:space="preserve"> staan we stil bij het thema 'Heb God lief</w:t>
      </w:r>
      <w:r w:rsidR="003313DC">
        <w:rPr>
          <w:lang w:val="nl-NL"/>
        </w:rPr>
        <w:t>…</w:t>
      </w:r>
      <w:r w:rsidR="014121B7" w:rsidRPr="6841DA4F">
        <w:rPr>
          <w:lang w:val="nl-NL"/>
        </w:rPr>
        <w:t xml:space="preserve"> en je naaste als jezelf'. </w:t>
      </w:r>
      <w:r w:rsidR="00A30A0F">
        <w:rPr>
          <w:lang w:val="nl-NL"/>
        </w:rPr>
        <w:t>Deelnemers krijgen</w:t>
      </w:r>
      <w:r w:rsidR="014121B7" w:rsidRPr="6841DA4F">
        <w:rPr>
          <w:lang w:val="nl-NL"/>
        </w:rPr>
        <w:t xml:space="preserve"> praktische tips </w:t>
      </w:r>
      <w:r w:rsidR="00B02882">
        <w:rPr>
          <w:lang w:val="nl-NL"/>
        </w:rPr>
        <w:t xml:space="preserve">hoe ze </w:t>
      </w:r>
      <w:r w:rsidR="014121B7" w:rsidRPr="6841DA4F">
        <w:rPr>
          <w:lang w:val="nl-NL"/>
        </w:rPr>
        <w:t xml:space="preserve">de Week van gebed </w:t>
      </w:r>
      <w:r w:rsidR="00B02882">
        <w:rPr>
          <w:lang w:val="nl-NL"/>
        </w:rPr>
        <w:t xml:space="preserve">kunnen organiseren en voorbereiden. Niet alleen binnen </w:t>
      </w:r>
      <w:r w:rsidR="00A30A0F">
        <w:rPr>
          <w:lang w:val="nl-NL"/>
        </w:rPr>
        <w:t xml:space="preserve">hun </w:t>
      </w:r>
      <w:r w:rsidR="014121B7" w:rsidRPr="6841DA4F">
        <w:rPr>
          <w:lang w:val="nl-NL"/>
        </w:rPr>
        <w:t xml:space="preserve">eigen geloofsgemeenschap, maar juist </w:t>
      </w:r>
      <w:r w:rsidR="00B02882">
        <w:rPr>
          <w:lang w:val="nl-NL"/>
        </w:rPr>
        <w:t xml:space="preserve">ook samen met anderen. </w:t>
      </w:r>
      <w:r w:rsidR="72F97ADA" w:rsidRPr="6841DA4F">
        <w:rPr>
          <w:lang w:val="nl-NL"/>
        </w:rPr>
        <w:t xml:space="preserve">Het </w:t>
      </w:r>
      <w:proofErr w:type="spellStart"/>
      <w:r w:rsidR="72F97ADA" w:rsidRPr="6841DA4F">
        <w:rPr>
          <w:lang w:val="nl-NL"/>
        </w:rPr>
        <w:t>webinar</w:t>
      </w:r>
      <w:proofErr w:type="spellEnd"/>
      <w:r w:rsidR="72F97ADA" w:rsidRPr="6841DA4F">
        <w:rPr>
          <w:lang w:val="nl-NL"/>
        </w:rPr>
        <w:t xml:space="preserve"> </w:t>
      </w:r>
      <w:r w:rsidR="003313DC">
        <w:rPr>
          <w:lang w:val="nl-NL"/>
        </w:rPr>
        <w:t>(</w:t>
      </w:r>
      <w:r w:rsidR="72F97ADA" w:rsidRPr="6841DA4F">
        <w:rPr>
          <w:lang w:val="nl-NL"/>
        </w:rPr>
        <w:t>19.30 uur – 21.15 uur</w:t>
      </w:r>
      <w:r w:rsidR="003313DC">
        <w:rPr>
          <w:lang w:val="nl-NL"/>
        </w:rPr>
        <w:t>)</w:t>
      </w:r>
      <w:r w:rsidR="72F97ADA" w:rsidRPr="6841DA4F">
        <w:rPr>
          <w:lang w:val="nl-NL"/>
        </w:rPr>
        <w:t xml:space="preserve"> is gratis toegankelijk. Aanmelden kan via </w:t>
      </w:r>
      <w:hyperlink r:id="rId12" w:history="1">
        <w:r w:rsidR="00A30A0F" w:rsidRPr="00307A13">
          <w:rPr>
            <w:rStyle w:val="Hyperlink"/>
            <w:lang w:val="nl-NL"/>
          </w:rPr>
          <w:t>www.weekvangebed.nl/voorbereidingswebinar</w:t>
        </w:r>
      </w:hyperlink>
      <w:r w:rsidR="00A30A0F">
        <w:rPr>
          <w:lang w:val="nl-NL"/>
        </w:rPr>
        <w:t xml:space="preserve"> </w:t>
      </w:r>
      <w:r w:rsidR="72F97ADA" w:rsidRPr="6841DA4F">
        <w:rPr>
          <w:lang w:val="nl-NL"/>
        </w:rPr>
        <w:t xml:space="preserve">  </w:t>
      </w:r>
      <w:r w:rsidR="00BD6970" w:rsidRPr="00A30A0F">
        <w:rPr>
          <w:lang w:val="nl-NL"/>
        </w:rPr>
        <w:br/>
      </w:r>
    </w:p>
    <w:p w14:paraId="6E4EDFBE" w14:textId="2EEB0BC9" w:rsidR="00CF185A" w:rsidRPr="00CF185A" w:rsidRDefault="00CF185A" w:rsidP="00CF185A">
      <w:pPr>
        <w:pStyle w:val="Kop2"/>
      </w:pPr>
      <w:r>
        <w:t>Over de Week van gebed voor eenheid van christenen</w:t>
      </w:r>
      <w:r w:rsidRPr="6841DA4F">
        <w:t xml:space="preserve"> </w:t>
      </w:r>
    </w:p>
    <w:p w14:paraId="6D2143E1" w14:textId="58B925F9" w:rsidR="00BD6970" w:rsidRPr="00566FB8" w:rsidRDefault="00004801" w:rsidP="007515AD">
      <w:pPr>
        <w:rPr>
          <w:sz w:val="22"/>
          <w:szCs w:val="22"/>
          <w:lang w:val="nl-NL"/>
        </w:rPr>
      </w:pPr>
      <w:r w:rsidRPr="00566FB8">
        <w:rPr>
          <w:lang w:val="nl-NL"/>
        </w:rPr>
        <w:t>De gebedsweek voor eenheid kent</w:t>
      </w:r>
      <w:r w:rsidR="00BD6970" w:rsidRPr="00566FB8">
        <w:rPr>
          <w:lang w:val="nl-NL"/>
        </w:rPr>
        <w:t xml:space="preserve"> </w:t>
      </w:r>
      <w:r w:rsidR="00C01CEF" w:rsidRPr="00566FB8">
        <w:rPr>
          <w:lang w:val="nl-NL"/>
        </w:rPr>
        <w:t xml:space="preserve">een </w:t>
      </w:r>
      <w:r w:rsidR="00BD6970" w:rsidRPr="00566FB8">
        <w:rPr>
          <w:lang w:val="nl-NL"/>
        </w:rPr>
        <w:t xml:space="preserve">lange gebedstraditie die ruim </w:t>
      </w:r>
      <w:r w:rsidR="008429B0" w:rsidRPr="00566FB8">
        <w:rPr>
          <w:lang w:val="nl-NL"/>
        </w:rPr>
        <w:t>175</w:t>
      </w:r>
      <w:r w:rsidR="00BD6970" w:rsidRPr="00566FB8">
        <w:rPr>
          <w:lang w:val="nl-NL"/>
        </w:rPr>
        <w:t xml:space="preserve"> jaar geleden</w:t>
      </w:r>
      <w:r w:rsidR="00C01CEF" w:rsidRPr="00566FB8">
        <w:rPr>
          <w:lang w:val="nl-NL"/>
        </w:rPr>
        <w:t xml:space="preserve"> al begon</w:t>
      </w:r>
      <w:r w:rsidR="00BD6970" w:rsidRPr="00566FB8">
        <w:rPr>
          <w:lang w:val="nl-NL"/>
        </w:rPr>
        <w:t xml:space="preserve">. Wereldwijd bidden miljoenen christenen </w:t>
      </w:r>
      <w:r w:rsidR="00C4642D" w:rsidRPr="00566FB8">
        <w:rPr>
          <w:lang w:val="nl-NL"/>
        </w:rPr>
        <w:t>om eenheid</w:t>
      </w:r>
      <w:r w:rsidR="00BD6970" w:rsidRPr="00566FB8">
        <w:rPr>
          <w:lang w:val="nl-NL"/>
        </w:rPr>
        <w:t>. Tegelijk tonen ze hun verantwoordelijkheid voor anderen door de problemen van de samenleving in de voorbeden een plek te geven. Naar schatting doen in Nederland 200.000 mensen mee met het initiatief.</w:t>
      </w:r>
    </w:p>
    <w:p w14:paraId="17412990" w14:textId="55DFEE12" w:rsidR="00BD6970" w:rsidRPr="004B1380" w:rsidRDefault="00BD6970" w:rsidP="004B1380">
      <w:pPr>
        <w:pStyle w:val="Geenafstand"/>
      </w:pPr>
    </w:p>
    <w:sectPr w:rsidR="00BD6970" w:rsidRPr="004B1380" w:rsidSect="004B1380">
      <w:headerReference w:type="default" r:id="rId13"/>
      <w:footerReference w:type="default" r:id="rId14"/>
      <w:headerReference w:type="first" r:id="rId15"/>
      <w:pgSz w:w="11906" w:h="16838"/>
      <w:pgMar w:top="1134" w:right="2408" w:bottom="1134" w:left="1134" w:header="709" w:footer="85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EAE34" w14:textId="77777777" w:rsidR="00543ECD" w:rsidRDefault="00543ECD">
      <w:r>
        <w:separator/>
      </w:r>
    </w:p>
  </w:endnote>
  <w:endnote w:type="continuationSeparator" w:id="0">
    <w:p w14:paraId="457D6B07" w14:textId="77777777" w:rsidR="00543ECD" w:rsidRDefault="00543ECD">
      <w:r>
        <w:continuationSeparator/>
      </w:r>
    </w:p>
  </w:endnote>
  <w:endnote w:type="continuationNotice" w:id="1">
    <w:p w14:paraId="7CBE2705" w14:textId="77777777" w:rsidR="00543ECD" w:rsidRDefault="00543E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69A172CE-BE93-4B2E-8F83-0232ACBDA121}"/>
    <w:embedBold r:id="rId2" w:fontKey="{CC0F2041-8485-4E30-AF38-4B34FB88A484}"/>
    <w:embedItalic r:id="rId3" w:fontKey="{57C3C252-2996-46DC-95F9-28571A78DBB4}"/>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5BEDC9CA-6C59-454B-83C6-211B3EEBE8B3}"/>
  </w:font>
  <w:font w:name="Fibra One SemiBold">
    <w:altName w:val="Calibri"/>
    <w:panose1 w:val="00000000000000000000"/>
    <w:charset w:val="00"/>
    <w:family w:val="modern"/>
    <w:notTrueType/>
    <w:pitch w:val="variable"/>
    <w:sig w:usb0="00000007" w:usb1="00000000" w:usb2="00000000" w:usb3="00000000" w:csb0="00000093" w:csb1="00000000"/>
  </w:font>
  <w:font w:name="Asap">
    <w:panose1 w:val="020F0504030102060203"/>
    <w:charset w:val="00"/>
    <w:family w:val="swiss"/>
    <w:notTrueType/>
    <w:pitch w:val="variable"/>
    <w:sig w:usb0="20000007" w:usb1="00000000" w:usb2="00000000" w:usb3="00000000" w:csb0="00000193" w:csb1="00000000"/>
  </w:font>
  <w:font w:name="Open Sans Light">
    <w:panose1 w:val="020B0306030504020204"/>
    <w:charset w:val="00"/>
    <w:family w:val="swiss"/>
    <w:pitch w:val="variable"/>
    <w:sig w:usb0="E00002EF" w:usb1="4000205B" w:usb2="00000028" w:usb3="00000000" w:csb0="0000019F" w:csb1="00000000"/>
    <w:embedRegular r:id="rId5" w:fontKey="{6A07D952-4DF3-49B9-A983-44074DF099EC}"/>
  </w:font>
  <w:font w:name="Merriweather">
    <w:charset w:val="00"/>
    <w:family w:val="auto"/>
    <w:pitch w:val="variable"/>
    <w:sig w:usb0="20000207" w:usb1="00000002" w:usb2="00000000" w:usb3="00000000" w:csb0="00000197" w:csb1="00000000"/>
    <w:embedBold r:id="rId6" w:fontKey="{2013505C-63A5-462C-BE90-25ACA3955AF9}"/>
    <w:embedBoldItalic r:id="rId7" w:fontKey="{084B6CA3-FD07-464F-B198-7B0DA0EE594B}"/>
  </w:font>
  <w:font w:name="Montserrat Light">
    <w:panose1 w:val="00000400000000000000"/>
    <w:charset w:val="00"/>
    <w:family w:val="modern"/>
    <w:notTrueType/>
    <w:pitch w:val="variable"/>
    <w:sig w:usb0="2000020F" w:usb1="00000003" w:usb2="00000000" w:usb3="00000000" w:csb0="00000197" w:csb1="00000000"/>
  </w:font>
  <w:font w:name="Fibra One Light">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891A2A9F-0A4B-45D2-8DD6-1C185C252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Light" w:hAnsi="Montserrat Light"/>
        <w:color w:val="054A8A" w:themeColor="text1"/>
        <w:sz w:val="14"/>
        <w:szCs w:val="14"/>
      </w:rPr>
      <w:id w:val="-379170268"/>
      <w:docPartObj>
        <w:docPartGallery w:val="Page Numbers (Bottom of Page)"/>
        <w:docPartUnique/>
      </w:docPartObj>
    </w:sdtPr>
    <w:sdtEndPr/>
    <w:sdtContent>
      <w:p w14:paraId="39820603" w14:textId="2E696B83" w:rsidR="002918F2" w:rsidRPr="00072F13" w:rsidRDefault="008B0A86">
        <w:pPr>
          <w:pStyle w:val="Voettekst"/>
          <w:rPr>
            <w:rFonts w:ascii="Montserrat Light" w:hAnsi="Montserrat Light"/>
            <w:color w:val="054A8A" w:themeColor="text1"/>
            <w:sz w:val="14"/>
            <w:szCs w:val="14"/>
          </w:rPr>
        </w:pPr>
        <w:r>
          <w:rPr>
            <w:noProof/>
          </w:rPr>
          <w:drawing>
            <wp:anchor distT="0" distB="0" distL="114300" distR="114300" simplePos="0" relativeHeight="251658240" behindDoc="0" locked="0" layoutInCell="1" allowOverlap="1" wp14:anchorId="73807E58" wp14:editId="46C7D31C">
              <wp:simplePos x="0" y="0"/>
              <wp:positionH relativeFrom="margin">
                <wp:posOffset>5735955</wp:posOffset>
              </wp:positionH>
              <wp:positionV relativeFrom="bottomMargin">
                <wp:posOffset>-212725</wp:posOffset>
              </wp:positionV>
              <wp:extent cx="606425" cy="606425"/>
              <wp:effectExtent l="0" t="0" r="3175" b="317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a:extLst>
                          <a:ext uri="{28A0092B-C50C-407E-A947-70E740481C1C}">
                            <a14:useLocalDpi xmlns:a14="http://schemas.microsoft.com/office/drawing/2010/main" val="0"/>
                          </a:ext>
                        </a:extLst>
                      </a:blip>
                      <a:stretch>
                        <a:fillRect/>
                      </a:stretch>
                    </pic:blipFill>
                    <pic:spPr>
                      <a:xfrm>
                        <a:off x="0" y="0"/>
                        <a:ext cx="606425" cy="606425"/>
                      </a:xfrm>
                      <a:prstGeom prst="rect">
                        <a:avLst/>
                      </a:prstGeom>
                    </pic:spPr>
                  </pic:pic>
                </a:graphicData>
              </a:graphic>
              <wp14:sizeRelH relativeFrom="margin">
                <wp14:pctWidth>0</wp14:pctWidth>
              </wp14:sizeRelH>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133D" w14:textId="77777777" w:rsidR="00543ECD" w:rsidRDefault="00543ECD">
      <w:r>
        <w:separator/>
      </w:r>
    </w:p>
  </w:footnote>
  <w:footnote w:type="continuationSeparator" w:id="0">
    <w:p w14:paraId="2C711866" w14:textId="77777777" w:rsidR="00543ECD" w:rsidRDefault="00543ECD">
      <w:r>
        <w:continuationSeparator/>
      </w:r>
    </w:p>
  </w:footnote>
  <w:footnote w:type="continuationNotice" w:id="1">
    <w:p w14:paraId="6D30D246" w14:textId="77777777" w:rsidR="00543ECD" w:rsidRDefault="00543E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89F8" w14:textId="77777777" w:rsidR="009E2AB8" w:rsidRPr="00C02DF5" w:rsidRDefault="009E2AB8">
    <w:pPr>
      <w:rPr>
        <w:rFonts w:cstheme="minorHAnsi"/>
        <w:sz w:val="14"/>
        <w:szCs w:val="14"/>
      </w:rPr>
    </w:pPr>
  </w:p>
  <w:p w14:paraId="7A0EAFFA" w14:textId="77777777" w:rsidR="002918F2" w:rsidRDefault="002918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0508" w14:textId="6127B9F3" w:rsidR="00FA675A" w:rsidRDefault="00FA675A">
    <w:pPr>
      <w:pStyle w:val="Koptekst"/>
    </w:pPr>
    <w:r w:rsidRPr="0045484C">
      <w:rPr>
        <w:noProof/>
        <w:color w:val="263567"/>
      </w:rPr>
      <w:drawing>
        <wp:anchor distT="0" distB="0" distL="114300" distR="114300" simplePos="0" relativeHeight="251658241" behindDoc="0" locked="0" layoutInCell="1" allowOverlap="1" wp14:anchorId="4C15851B" wp14:editId="424E0773">
          <wp:simplePos x="0" y="0"/>
          <wp:positionH relativeFrom="margin">
            <wp:posOffset>5164015</wp:posOffset>
          </wp:positionH>
          <wp:positionV relativeFrom="margin">
            <wp:posOffset>-188253</wp:posOffset>
          </wp:positionV>
          <wp:extent cx="1108710" cy="110871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710" cy="11087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18C040"/>
    <w:lvl w:ilvl="0">
      <w:start w:val="1"/>
      <w:numFmt w:val="bullet"/>
      <w:pStyle w:val="Lijstopsomteken"/>
      <w:lvlText w:val=""/>
      <w:lvlJc w:val="left"/>
      <w:pPr>
        <w:ind w:left="360" w:hanging="360"/>
      </w:pPr>
      <w:rPr>
        <w:rFonts w:ascii="Symbol" w:hAnsi="Symbol" w:hint="default"/>
        <w:color w:val="054A8A" w:themeColor="text1"/>
      </w:rPr>
    </w:lvl>
  </w:abstractNum>
  <w:abstractNum w:abstractNumId="1" w15:restartNumberingAfterBreak="0">
    <w:nsid w:val="0376758F"/>
    <w:multiLevelType w:val="multilevel"/>
    <w:tmpl w:val="9C62DF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66A51DD"/>
    <w:multiLevelType w:val="multilevel"/>
    <w:tmpl w:val="9CDACC82"/>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3" w15:restartNumberingAfterBreak="0">
    <w:nsid w:val="09D679C0"/>
    <w:multiLevelType w:val="hybridMultilevel"/>
    <w:tmpl w:val="078E2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4F5650"/>
    <w:multiLevelType w:val="hybridMultilevel"/>
    <w:tmpl w:val="00007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EF008B"/>
    <w:multiLevelType w:val="hybridMultilevel"/>
    <w:tmpl w:val="F4FAE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CD6434"/>
    <w:multiLevelType w:val="hybridMultilevel"/>
    <w:tmpl w:val="B0C06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823F5C"/>
    <w:multiLevelType w:val="hybridMultilevel"/>
    <w:tmpl w:val="921CCB64"/>
    <w:lvl w:ilvl="0" w:tplc="7D3AA2F8">
      <w:numFmt w:val="bullet"/>
      <w:lvlText w:val="-"/>
      <w:lvlJc w:val="left"/>
      <w:pPr>
        <w:ind w:left="720" w:hanging="360"/>
      </w:pPr>
      <w:rPr>
        <w:rFonts w:ascii="Open Sans" w:eastAsia="Arial Unicode MS"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8E0DAE"/>
    <w:multiLevelType w:val="hybridMultilevel"/>
    <w:tmpl w:val="D8A0EE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8563EF0"/>
    <w:multiLevelType w:val="multilevel"/>
    <w:tmpl w:val="677EBC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CE81D1C"/>
    <w:multiLevelType w:val="multilevel"/>
    <w:tmpl w:val="D5B8AA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83C43F9"/>
    <w:multiLevelType w:val="multilevel"/>
    <w:tmpl w:val="B5F2AD1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2B854AEB"/>
    <w:multiLevelType w:val="hybridMultilevel"/>
    <w:tmpl w:val="CBB8D8E4"/>
    <w:lvl w:ilvl="0" w:tplc="7D3AA2F8">
      <w:numFmt w:val="bullet"/>
      <w:lvlText w:val="-"/>
      <w:lvlJc w:val="left"/>
      <w:pPr>
        <w:ind w:left="720" w:hanging="360"/>
      </w:pPr>
      <w:rPr>
        <w:rFonts w:ascii="Open Sans" w:eastAsia="Arial Unicode MS"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A21B24"/>
    <w:multiLevelType w:val="hybridMultilevel"/>
    <w:tmpl w:val="2A44CF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2C545376"/>
    <w:multiLevelType w:val="multilevel"/>
    <w:tmpl w:val="2B48CB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A144E5D"/>
    <w:multiLevelType w:val="hybridMultilevel"/>
    <w:tmpl w:val="7E921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387E87"/>
    <w:multiLevelType w:val="hybridMultilevel"/>
    <w:tmpl w:val="9C945A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A346AAA"/>
    <w:multiLevelType w:val="hybridMultilevel"/>
    <w:tmpl w:val="9870A6FA"/>
    <w:styleLink w:val="Bullet"/>
    <w:lvl w:ilvl="0" w:tplc="5F0CA76C">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5C8026B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368F4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DC2763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9EB27E0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772409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6C6FCD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8F80F1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51823E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4A9D2E42"/>
    <w:multiLevelType w:val="multilevel"/>
    <w:tmpl w:val="B69C04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4D3D6BD3"/>
    <w:multiLevelType w:val="multilevel"/>
    <w:tmpl w:val="BB4A96E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4E321618"/>
    <w:multiLevelType w:val="hybridMultilevel"/>
    <w:tmpl w:val="89A02DC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4FCA33E5"/>
    <w:multiLevelType w:val="hybridMultilevel"/>
    <w:tmpl w:val="4BE4C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4D742A"/>
    <w:multiLevelType w:val="multilevel"/>
    <w:tmpl w:val="6846C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7C736F1"/>
    <w:multiLevelType w:val="multilevel"/>
    <w:tmpl w:val="CE46FA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BB32834"/>
    <w:multiLevelType w:val="multilevel"/>
    <w:tmpl w:val="12B277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5C4D4CD0"/>
    <w:multiLevelType w:val="hybridMultilevel"/>
    <w:tmpl w:val="4418C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A8463F"/>
    <w:multiLevelType w:val="hybridMultilevel"/>
    <w:tmpl w:val="248EC90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F602514"/>
    <w:multiLevelType w:val="multilevel"/>
    <w:tmpl w:val="538A50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67DB7C63"/>
    <w:multiLevelType w:val="multilevel"/>
    <w:tmpl w:val="8092F4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6A1E4374"/>
    <w:multiLevelType w:val="hybridMultilevel"/>
    <w:tmpl w:val="D55CD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2129E9"/>
    <w:multiLevelType w:val="hybridMultilevel"/>
    <w:tmpl w:val="0F1E3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394B80"/>
    <w:multiLevelType w:val="multilevel"/>
    <w:tmpl w:val="7FA086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53B373C"/>
    <w:multiLevelType w:val="hybridMultilevel"/>
    <w:tmpl w:val="7A78D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B62C75"/>
    <w:multiLevelType w:val="hybridMultilevel"/>
    <w:tmpl w:val="8068B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EF40BF"/>
    <w:multiLevelType w:val="hybridMultilevel"/>
    <w:tmpl w:val="B2F85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7B73318D"/>
    <w:multiLevelType w:val="hybridMultilevel"/>
    <w:tmpl w:val="387EAE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F21DC8"/>
    <w:multiLevelType w:val="multilevel"/>
    <w:tmpl w:val="62F843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7D711964"/>
    <w:multiLevelType w:val="hybridMultilevel"/>
    <w:tmpl w:val="B1F82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E4C00DD"/>
    <w:multiLevelType w:val="multilevel"/>
    <w:tmpl w:val="B52E54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7E6E0404"/>
    <w:multiLevelType w:val="hybridMultilevel"/>
    <w:tmpl w:val="9ABA7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F5D6FD1"/>
    <w:multiLevelType w:val="hybridMultilevel"/>
    <w:tmpl w:val="88D264B6"/>
    <w:lvl w:ilvl="0" w:tplc="BF3CD1F6">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414812780">
    <w:abstractNumId w:val="17"/>
  </w:num>
  <w:num w:numId="2" w16cid:durableId="646012022">
    <w:abstractNumId w:val="0"/>
  </w:num>
  <w:num w:numId="3" w16cid:durableId="1629236848">
    <w:abstractNumId w:val="37"/>
  </w:num>
  <w:num w:numId="4" w16cid:durableId="484781309">
    <w:abstractNumId w:val="16"/>
  </w:num>
  <w:num w:numId="5" w16cid:durableId="1051491983">
    <w:abstractNumId w:val="8"/>
  </w:num>
  <w:num w:numId="6" w16cid:durableId="358434151">
    <w:abstractNumId w:val="34"/>
  </w:num>
  <w:num w:numId="7" w16cid:durableId="1822652725">
    <w:abstractNumId w:val="36"/>
  </w:num>
  <w:num w:numId="8" w16cid:durableId="195777878">
    <w:abstractNumId w:val="1"/>
  </w:num>
  <w:num w:numId="9" w16cid:durableId="1380982252">
    <w:abstractNumId w:val="27"/>
  </w:num>
  <w:num w:numId="10" w16cid:durableId="1539273360">
    <w:abstractNumId w:val="10"/>
  </w:num>
  <w:num w:numId="11" w16cid:durableId="915895680">
    <w:abstractNumId w:val="18"/>
  </w:num>
  <w:num w:numId="12" w16cid:durableId="56603998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5090517">
    <w:abstractNumId w:val="22"/>
  </w:num>
  <w:num w:numId="14" w16cid:durableId="1251041418">
    <w:abstractNumId w:val="2"/>
  </w:num>
  <w:num w:numId="15" w16cid:durableId="635641979">
    <w:abstractNumId w:val="19"/>
  </w:num>
  <w:num w:numId="16" w16cid:durableId="961424440">
    <w:abstractNumId w:val="9"/>
  </w:num>
  <w:num w:numId="17" w16cid:durableId="239095598">
    <w:abstractNumId w:val="14"/>
  </w:num>
  <w:num w:numId="18" w16cid:durableId="363944169">
    <w:abstractNumId w:val="28"/>
  </w:num>
  <w:num w:numId="19" w16cid:durableId="1580484283">
    <w:abstractNumId w:val="23"/>
  </w:num>
  <w:num w:numId="20" w16cid:durableId="1044141002">
    <w:abstractNumId w:val="31"/>
  </w:num>
  <w:num w:numId="21" w16cid:durableId="460078308">
    <w:abstractNumId w:val="8"/>
  </w:num>
  <w:num w:numId="22" w16cid:durableId="1642156840">
    <w:abstractNumId w:val="15"/>
  </w:num>
  <w:num w:numId="23" w16cid:durableId="1115633688">
    <w:abstractNumId w:val="35"/>
  </w:num>
  <w:num w:numId="24" w16cid:durableId="223833947">
    <w:abstractNumId w:val="26"/>
  </w:num>
  <w:num w:numId="25" w16cid:durableId="362243168">
    <w:abstractNumId w:val="4"/>
  </w:num>
  <w:num w:numId="26" w16cid:durableId="1721589879">
    <w:abstractNumId w:val="3"/>
  </w:num>
  <w:num w:numId="27" w16cid:durableId="633298021">
    <w:abstractNumId w:val="21"/>
  </w:num>
  <w:num w:numId="28" w16cid:durableId="511846757">
    <w:abstractNumId w:val="5"/>
  </w:num>
  <w:num w:numId="29" w16cid:durableId="1132214619">
    <w:abstractNumId w:val="6"/>
  </w:num>
  <w:num w:numId="30" w16cid:durableId="531457565">
    <w:abstractNumId w:val="32"/>
  </w:num>
  <w:num w:numId="31" w16cid:durableId="1935165663">
    <w:abstractNumId w:val="39"/>
  </w:num>
  <w:num w:numId="32" w16cid:durableId="806119001">
    <w:abstractNumId w:val="20"/>
  </w:num>
  <w:num w:numId="33" w16cid:durableId="402723820">
    <w:abstractNumId w:val="30"/>
  </w:num>
  <w:num w:numId="34" w16cid:durableId="1478183292">
    <w:abstractNumId w:val="33"/>
  </w:num>
  <w:num w:numId="35" w16cid:durableId="1338069828">
    <w:abstractNumId w:val="29"/>
  </w:num>
  <w:num w:numId="36" w16cid:durableId="1831020876">
    <w:abstractNumId w:val="11"/>
  </w:num>
  <w:num w:numId="37" w16cid:durableId="1695618841">
    <w:abstractNumId w:val="24"/>
  </w:num>
  <w:num w:numId="38" w16cid:durableId="11258090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3918404">
    <w:abstractNumId w:val="40"/>
  </w:num>
  <w:num w:numId="40" w16cid:durableId="2138907333">
    <w:abstractNumId w:val="13"/>
  </w:num>
  <w:num w:numId="41" w16cid:durableId="885486607">
    <w:abstractNumId w:val="25"/>
  </w:num>
  <w:num w:numId="42" w16cid:durableId="1141995689">
    <w:abstractNumId w:val="7"/>
  </w:num>
  <w:num w:numId="43" w16cid:durableId="1172912638">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2AB"/>
    <w:rsid w:val="000011B1"/>
    <w:rsid w:val="00001950"/>
    <w:rsid w:val="00002B15"/>
    <w:rsid w:val="0000343F"/>
    <w:rsid w:val="00004801"/>
    <w:rsid w:val="00006EB0"/>
    <w:rsid w:val="000114BB"/>
    <w:rsid w:val="00020292"/>
    <w:rsid w:val="0002391A"/>
    <w:rsid w:val="00026155"/>
    <w:rsid w:val="00027555"/>
    <w:rsid w:val="0002770E"/>
    <w:rsid w:val="00031BAB"/>
    <w:rsid w:val="00031D99"/>
    <w:rsid w:val="0003278B"/>
    <w:rsid w:val="000330EB"/>
    <w:rsid w:val="00035B9B"/>
    <w:rsid w:val="00043BA8"/>
    <w:rsid w:val="00045D74"/>
    <w:rsid w:val="0004751F"/>
    <w:rsid w:val="00047C28"/>
    <w:rsid w:val="000513A5"/>
    <w:rsid w:val="0005316F"/>
    <w:rsid w:val="0005325B"/>
    <w:rsid w:val="00054644"/>
    <w:rsid w:val="000606A2"/>
    <w:rsid w:val="000622AE"/>
    <w:rsid w:val="0006283D"/>
    <w:rsid w:val="00067758"/>
    <w:rsid w:val="000711CA"/>
    <w:rsid w:val="00072F13"/>
    <w:rsid w:val="00074328"/>
    <w:rsid w:val="000743F7"/>
    <w:rsid w:val="00076502"/>
    <w:rsid w:val="000773FC"/>
    <w:rsid w:val="000804DE"/>
    <w:rsid w:val="0009019C"/>
    <w:rsid w:val="0009400A"/>
    <w:rsid w:val="00095B7F"/>
    <w:rsid w:val="00097152"/>
    <w:rsid w:val="000A286B"/>
    <w:rsid w:val="000D09B1"/>
    <w:rsid w:val="000D233D"/>
    <w:rsid w:val="000D24D8"/>
    <w:rsid w:val="000E0ABE"/>
    <w:rsid w:val="000E36A4"/>
    <w:rsid w:val="000E3F87"/>
    <w:rsid w:val="000E42DB"/>
    <w:rsid w:val="000E4B6C"/>
    <w:rsid w:val="000E573E"/>
    <w:rsid w:val="000E6D0C"/>
    <w:rsid w:val="000F002A"/>
    <w:rsid w:val="000F123A"/>
    <w:rsid w:val="000F4610"/>
    <w:rsid w:val="000F6284"/>
    <w:rsid w:val="000F689C"/>
    <w:rsid w:val="000F7CCE"/>
    <w:rsid w:val="0010137B"/>
    <w:rsid w:val="00101D3D"/>
    <w:rsid w:val="00104F2F"/>
    <w:rsid w:val="00113F7A"/>
    <w:rsid w:val="00115EEA"/>
    <w:rsid w:val="00117320"/>
    <w:rsid w:val="00117818"/>
    <w:rsid w:val="00121C93"/>
    <w:rsid w:val="00123E63"/>
    <w:rsid w:val="001244F3"/>
    <w:rsid w:val="00124D5C"/>
    <w:rsid w:val="00126155"/>
    <w:rsid w:val="00130049"/>
    <w:rsid w:val="00134576"/>
    <w:rsid w:val="00143932"/>
    <w:rsid w:val="001452A8"/>
    <w:rsid w:val="00147A43"/>
    <w:rsid w:val="00153DEF"/>
    <w:rsid w:val="0015696C"/>
    <w:rsid w:val="00156E4C"/>
    <w:rsid w:val="00164FDE"/>
    <w:rsid w:val="001720AE"/>
    <w:rsid w:val="0017320C"/>
    <w:rsid w:val="00175575"/>
    <w:rsid w:val="00182E3B"/>
    <w:rsid w:val="0018361B"/>
    <w:rsid w:val="00183F53"/>
    <w:rsid w:val="001850D0"/>
    <w:rsid w:val="00185F6A"/>
    <w:rsid w:val="001865AE"/>
    <w:rsid w:val="0019049A"/>
    <w:rsid w:val="001913E9"/>
    <w:rsid w:val="00193339"/>
    <w:rsid w:val="001A0D8C"/>
    <w:rsid w:val="001A0EB4"/>
    <w:rsid w:val="001A346D"/>
    <w:rsid w:val="001B2931"/>
    <w:rsid w:val="001B4670"/>
    <w:rsid w:val="001C3691"/>
    <w:rsid w:val="001C4E49"/>
    <w:rsid w:val="001C5C10"/>
    <w:rsid w:val="001D2A6E"/>
    <w:rsid w:val="001D5AA7"/>
    <w:rsid w:val="001D67DE"/>
    <w:rsid w:val="001D6F02"/>
    <w:rsid w:val="001E11C4"/>
    <w:rsid w:val="001E430D"/>
    <w:rsid w:val="001E71A3"/>
    <w:rsid w:val="001F38D9"/>
    <w:rsid w:val="002002E2"/>
    <w:rsid w:val="002022EB"/>
    <w:rsid w:val="00205295"/>
    <w:rsid w:val="00205620"/>
    <w:rsid w:val="00206B48"/>
    <w:rsid w:val="00210D78"/>
    <w:rsid w:val="00216DDD"/>
    <w:rsid w:val="002208A3"/>
    <w:rsid w:val="0022137D"/>
    <w:rsid w:val="00222344"/>
    <w:rsid w:val="00223FCB"/>
    <w:rsid w:val="00227536"/>
    <w:rsid w:val="00230C78"/>
    <w:rsid w:val="00233603"/>
    <w:rsid w:val="00236638"/>
    <w:rsid w:val="002379C8"/>
    <w:rsid w:val="002425D5"/>
    <w:rsid w:val="00243BD5"/>
    <w:rsid w:val="00251731"/>
    <w:rsid w:val="00251F0F"/>
    <w:rsid w:val="00254D48"/>
    <w:rsid w:val="0025557A"/>
    <w:rsid w:val="00255743"/>
    <w:rsid w:val="00257AE3"/>
    <w:rsid w:val="00260763"/>
    <w:rsid w:val="00260992"/>
    <w:rsid w:val="00260B2A"/>
    <w:rsid w:val="002624F8"/>
    <w:rsid w:val="002637C5"/>
    <w:rsid w:val="00263854"/>
    <w:rsid w:val="00270790"/>
    <w:rsid w:val="00276A57"/>
    <w:rsid w:val="00282D7A"/>
    <w:rsid w:val="00284483"/>
    <w:rsid w:val="0029143E"/>
    <w:rsid w:val="002918F2"/>
    <w:rsid w:val="002A0D3C"/>
    <w:rsid w:val="002A338A"/>
    <w:rsid w:val="002A400E"/>
    <w:rsid w:val="002B051D"/>
    <w:rsid w:val="002B4130"/>
    <w:rsid w:val="002B5AC0"/>
    <w:rsid w:val="002B606D"/>
    <w:rsid w:val="002C10C9"/>
    <w:rsid w:val="002C4AE0"/>
    <w:rsid w:val="002C6DE4"/>
    <w:rsid w:val="002C7555"/>
    <w:rsid w:val="002D0581"/>
    <w:rsid w:val="002D11E0"/>
    <w:rsid w:val="002D659D"/>
    <w:rsid w:val="002E0909"/>
    <w:rsid w:val="002E2196"/>
    <w:rsid w:val="002E6681"/>
    <w:rsid w:val="002E7CC1"/>
    <w:rsid w:val="002F2333"/>
    <w:rsid w:val="002F5A8B"/>
    <w:rsid w:val="00305B5C"/>
    <w:rsid w:val="00305CA6"/>
    <w:rsid w:val="003071E0"/>
    <w:rsid w:val="003307BF"/>
    <w:rsid w:val="00330B53"/>
    <w:rsid w:val="003313DC"/>
    <w:rsid w:val="00331F6D"/>
    <w:rsid w:val="003410B6"/>
    <w:rsid w:val="00342FC9"/>
    <w:rsid w:val="00345251"/>
    <w:rsid w:val="00345604"/>
    <w:rsid w:val="00347C37"/>
    <w:rsid w:val="00352E02"/>
    <w:rsid w:val="00361512"/>
    <w:rsid w:val="003654BD"/>
    <w:rsid w:val="003702D1"/>
    <w:rsid w:val="0037129E"/>
    <w:rsid w:val="0037440E"/>
    <w:rsid w:val="00375292"/>
    <w:rsid w:val="00384DE4"/>
    <w:rsid w:val="00386A86"/>
    <w:rsid w:val="003879FA"/>
    <w:rsid w:val="00390338"/>
    <w:rsid w:val="00391561"/>
    <w:rsid w:val="00394CEB"/>
    <w:rsid w:val="003A1428"/>
    <w:rsid w:val="003A2F65"/>
    <w:rsid w:val="003A47EC"/>
    <w:rsid w:val="003A4998"/>
    <w:rsid w:val="003B1A84"/>
    <w:rsid w:val="003B5603"/>
    <w:rsid w:val="003B7848"/>
    <w:rsid w:val="003C65D1"/>
    <w:rsid w:val="003C6C24"/>
    <w:rsid w:val="003D566A"/>
    <w:rsid w:val="003D6BC4"/>
    <w:rsid w:val="003E163E"/>
    <w:rsid w:val="003E3305"/>
    <w:rsid w:val="003E334A"/>
    <w:rsid w:val="003E520B"/>
    <w:rsid w:val="003F1BDB"/>
    <w:rsid w:val="003F46C9"/>
    <w:rsid w:val="003F5DC2"/>
    <w:rsid w:val="003F7ABE"/>
    <w:rsid w:val="00403C09"/>
    <w:rsid w:val="00406E3D"/>
    <w:rsid w:val="00410ABA"/>
    <w:rsid w:val="004112EB"/>
    <w:rsid w:val="00413686"/>
    <w:rsid w:val="00423086"/>
    <w:rsid w:val="004244C6"/>
    <w:rsid w:val="00425474"/>
    <w:rsid w:val="004303DE"/>
    <w:rsid w:val="00436759"/>
    <w:rsid w:val="00441A5D"/>
    <w:rsid w:val="004447AB"/>
    <w:rsid w:val="00445845"/>
    <w:rsid w:val="004458DE"/>
    <w:rsid w:val="00446656"/>
    <w:rsid w:val="00450BFB"/>
    <w:rsid w:val="00454439"/>
    <w:rsid w:val="0045484C"/>
    <w:rsid w:val="00454F6D"/>
    <w:rsid w:val="00455377"/>
    <w:rsid w:val="00455D2F"/>
    <w:rsid w:val="0046426C"/>
    <w:rsid w:val="004642E9"/>
    <w:rsid w:val="00466F62"/>
    <w:rsid w:val="004673D2"/>
    <w:rsid w:val="00472F4C"/>
    <w:rsid w:val="004762D2"/>
    <w:rsid w:val="00477AD7"/>
    <w:rsid w:val="00485305"/>
    <w:rsid w:val="004861DF"/>
    <w:rsid w:val="004864CB"/>
    <w:rsid w:val="004870FA"/>
    <w:rsid w:val="00491DFB"/>
    <w:rsid w:val="00492405"/>
    <w:rsid w:val="004947AC"/>
    <w:rsid w:val="00495302"/>
    <w:rsid w:val="004A0A2F"/>
    <w:rsid w:val="004A0D83"/>
    <w:rsid w:val="004A3EFE"/>
    <w:rsid w:val="004B01B2"/>
    <w:rsid w:val="004B0C64"/>
    <w:rsid w:val="004B1380"/>
    <w:rsid w:val="004B2509"/>
    <w:rsid w:val="004B2B05"/>
    <w:rsid w:val="004B5A03"/>
    <w:rsid w:val="004B62E1"/>
    <w:rsid w:val="004B67CD"/>
    <w:rsid w:val="004C02AB"/>
    <w:rsid w:val="004C3A76"/>
    <w:rsid w:val="004C4328"/>
    <w:rsid w:val="004C4A9C"/>
    <w:rsid w:val="004C4D9F"/>
    <w:rsid w:val="004C6B4B"/>
    <w:rsid w:val="004D0A77"/>
    <w:rsid w:val="004D18D3"/>
    <w:rsid w:val="004D28E6"/>
    <w:rsid w:val="004D49FE"/>
    <w:rsid w:val="004D4D58"/>
    <w:rsid w:val="004D7B84"/>
    <w:rsid w:val="004E3461"/>
    <w:rsid w:val="004E3B64"/>
    <w:rsid w:val="004F0E99"/>
    <w:rsid w:val="004F225C"/>
    <w:rsid w:val="0050105A"/>
    <w:rsid w:val="00502DD5"/>
    <w:rsid w:val="00505C9F"/>
    <w:rsid w:val="00506B42"/>
    <w:rsid w:val="00511948"/>
    <w:rsid w:val="00511DA4"/>
    <w:rsid w:val="0051638B"/>
    <w:rsid w:val="00522350"/>
    <w:rsid w:val="00522858"/>
    <w:rsid w:val="00523B90"/>
    <w:rsid w:val="0053025C"/>
    <w:rsid w:val="005309A8"/>
    <w:rsid w:val="0053134E"/>
    <w:rsid w:val="00531533"/>
    <w:rsid w:val="00533C23"/>
    <w:rsid w:val="00543ECD"/>
    <w:rsid w:val="0054671A"/>
    <w:rsid w:val="00552201"/>
    <w:rsid w:val="00553F53"/>
    <w:rsid w:val="0056157B"/>
    <w:rsid w:val="00562A45"/>
    <w:rsid w:val="0056573B"/>
    <w:rsid w:val="00566FB8"/>
    <w:rsid w:val="00567F9A"/>
    <w:rsid w:val="00570E19"/>
    <w:rsid w:val="005728BC"/>
    <w:rsid w:val="005737CC"/>
    <w:rsid w:val="00582294"/>
    <w:rsid w:val="005851FA"/>
    <w:rsid w:val="0058556D"/>
    <w:rsid w:val="0058799C"/>
    <w:rsid w:val="00587F23"/>
    <w:rsid w:val="00590285"/>
    <w:rsid w:val="00590371"/>
    <w:rsid w:val="0059256B"/>
    <w:rsid w:val="00592E3B"/>
    <w:rsid w:val="00594D1C"/>
    <w:rsid w:val="00595A4B"/>
    <w:rsid w:val="0059699D"/>
    <w:rsid w:val="005A0C6B"/>
    <w:rsid w:val="005A502C"/>
    <w:rsid w:val="005B2807"/>
    <w:rsid w:val="005B3D30"/>
    <w:rsid w:val="005B4214"/>
    <w:rsid w:val="005B6A54"/>
    <w:rsid w:val="005C72C6"/>
    <w:rsid w:val="005D4588"/>
    <w:rsid w:val="005F0EEC"/>
    <w:rsid w:val="005F1261"/>
    <w:rsid w:val="005F4B74"/>
    <w:rsid w:val="005F594C"/>
    <w:rsid w:val="005F5E5A"/>
    <w:rsid w:val="005F6CE9"/>
    <w:rsid w:val="005F7B4D"/>
    <w:rsid w:val="006039B8"/>
    <w:rsid w:val="00606409"/>
    <w:rsid w:val="006075D8"/>
    <w:rsid w:val="006077F3"/>
    <w:rsid w:val="006102F5"/>
    <w:rsid w:val="0061244D"/>
    <w:rsid w:val="00617302"/>
    <w:rsid w:val="00617934"/>
    <w:rsid w:val="00617A43"/>
    <w:rsid w:val="00621394"/>
    <w:rsid w:val="00623CBA"/>
    <w:rsid w:val="006250F8"/>
    <w:rsid w:val="00626AD7"/>
    <w:rsid w:val="00630063"/>
    <w:rsid w:val="00632797"/>
    <w:rsid w:val="00636199"/>
    <w:rsid w:val="006361E5"/>
    <w:rsid w:val="0063728A"/>
    <w:rsid w:val="00637C3B"/>
    <w:rsid w:val="00640F08"/>
    <w:rsid w:val="0064130A"/>
    <w:rsid w:val="00642B12"/>
    <w:rsid w:val="006445FA"/>
    <w:rsid w:val="00646516"/>
    <w:rsid w:val="0065116B"/>
    <w:rsid w:val="00651182"/>
    <w:rsid w:val="00651B8D"/>
    <w:rsid w:val="00654227"/>
    <w:rsid w:val="006632F2"/>
    <w:rsid w:val="00666A62"/>
    <w:rsid w:val="00671F54"/>
    <w:rsid w:val="00674873"/>
    <w:rsid w:val="00676B99"/>
    <w:rsid w:val="00677239"/>
    <w:rsid w:val="00677F36"/>
    <w:rsid w:val="006806C7"/>
    <w:rsid w:val="006819BE"/>
    <w:rsid w:val="00682C5B"/>
    <w:rsid w:val="0068314C"/>
    <w:rsid w:val="0068368E"/>
    <w:rsid w:val="006851E2"/>
    <w:rsid w:val="006858C7"/>
    <w:rsid w:val="00690A6D"/>
    <w:rsid w:val="006977DF"/>
    <w:rsid w:val="006A0A31"/>
    <w:rsid w:val="006A291E"/>
    <w:rsid w:val="006A35FA"/>
    <w:rsid w:val="006B2795"/>
    <w:rsid w:val="006C09DC"/>
    <w:rsid w:val="006C3524"/>
    <w:rsid w:val="006C3B34"/>
    <w:rsid w:val="006C45D7"/>
    <w:rsid w:val="006C5351"/>
    <w:rsid w:val="006C535D"/>
    <w:rsid w:val="006C5C09"/>
    <w:rsid w:val="006D2483"/>
    <w:rsid w:val="006D2E21"/>
    <w:rsid w:val="006E055A"/>
    <w:rsid w:val="006E3C04"/>
    <w:rsid w:val="006E4735"/>
    <w:rsid w:val="006E74D5"/>
    <w:rsid w:val="007067E1"/>
    <w:rsid w:val="00710371"/>
    <w:rsid w:val="00711784"/>
    <w:rsid w:val="00716652"/>
    <w:rsid w:val="007229D2"/>
    <w:rsid w:val="00723D4E"/>
    <w:rsid w:val="00723FEF"/>
    <w:rsid w:val="00724468"/>
    <w:rsid w:val="007268F9"/>
    <w:rsid w:val="00741764"/>
    <w:rsid w:val="00744146"/>
    <w:rsid w:val="00745030"/>
    <w:rsid w:val="007453B6"/>
    <w:rsid w:val="007507D8"/>
    <w:rsid w:val="00750D15"/>
    <w:rsid w:val="007515AD"/>
    <w:rsid w:val="007535C5"/>
    <w:rsid w:val="0075468C"/>
    <w:rsid w:val="0077589F"/>
    <w:rsid w:val="00782590"/>
    <w:rsid w:val="00783FCC"/>
    <w:rsid w:val="0078430C"/>
    <w:rsid w:val="007866F9"/>
    <w:rsid w:val="00786950"/>
    <w:rsid w:val="00790AD7"/>
    <w:rsid w:val="007923A0"/>
    <w:rsid w:val="00792C8B"/>
    <w:rsid w:val="007936B9"/>
    <w:rsid w:val="00797024"/>
    <w:rsid w:val="007A1C8F"/>
    <w:rsid w:val="007A2CBB"/>
    <w:rsid w:val="007A3ADB"/>
    <w:rsid w:val="007A79AD"/>
    <w:rsid w:val="007A7C94"/>
    <w:rsid w:val="007A7C95"/>
    <w:rsid w:val="007B0946"/>
    <w:rsid w:val="007B3C66"/>
    <w:rsid w:val="007B48DD"/>
    <w:rsid w:val="007B4DFB"/>
    <w:rsid w:val="007C008C"/>
    <w:rsid w:val="007C28A1"/>
    <w:rsid w:val="007C48B1"/>
    <w:rsid w:val="007D24C2"/>
    <w:rsid w:val="007E08C4"/>
    <w:rsid w:val="007E0FFF"/>
    <w:rsid w:val="007E4E94"/>
    <w:rsid w:val="007E790A"/>
    <w:rsid w:val="008039C2"/>
    <w:rsid w:val="008042EA"/>
    <w:rsid w:val="00806409"/>
    <w:rsid w:val="008109DF"/>
    <w:rsid w:val="00811922"/>
    <w:rsid w:val="00816F10"/>
    <w:rsid w:val="008221E1"/>
    <w:rsid w:val="00823F04"/>
    <w:rsid w:val="0083005F"/>
    <w:rsid w:val="008319B4"/>
    <w:rsid w:val="00833609"/>
    <w:rsid w:val="00833FFB"/>
    <w:rsid w:val="00836846"/>
    <w:rsid w:val="008429B0"/>
    <w:rsid w:val="00842B49"/>
    <w:rsid w:val="00842E32"/>
    <w:rsid w:val="008510F6"/>
    <w:rsid w:val="008519B4"/>
    <w:rsid w:val="008664B6"/>
    <w:rsid w:val="00871AAC"/>
    <w:rsid w:val="0087245B"/>
    <w:rsid w:val="00872C87"/>
    <w:rsid w:val="0087482D"/>
    <w:rsid w:val="00875353"/>
    <w:rsid w:val="00877F1D"/>
    <w:rsid w:val="0088080F"/>
    <w:rsid w:val="0089258C"/>
    <w:rsid w:val="0089397B"/>
    <w:rsid w:val="008A25BF"/>
    <w:rsid w:val="008A328E"/>
    <w:rsid w:val="008A3BCC"/>
    <w:rsid w:val="008B0A86"/>
    <w:rsid w:val="008B21FD"/>
    <w:rsid w:val="008B6878"/>
    <w:rsid w:val="008B7FBE"/>
    <w:rsid w:val="008C3326"/>
    <w:rsid w:val="008C3AD9"/>
    <w:rsid w:val="008D05C4"/>
    <w:rsid w:val="008D3A6A"/>
    <w:rsid w:val="008E198E"/>
    <w:rsid w:val="008E37F4"/>
    <w:rsid w:val="008E6556"/>
    <w:rsid w:val="008E77EA"/>
    <w:rsid w:val="008F0075"/>
    <w:rsid w:val="008F0255"/>
    <w:rsid w:val="008F3A79"/>
    <w:rsid w:val="008F678D"/>
    <w:rsid w:val="008F727B"/>
    <w:rsid w:val="009014BE"/>
    <w:rsid w:val="00911774"/>
    <w:rsid w:val="009151FD"/>
    <w:rsid w:val="00921EF7"/>
    <w:rsid w:val="0093292B"/>
    <w:rsid w:val="00934D0F"/>
    <w:rsid w:val="00937A76"/>
    <w:rsid w:val="0094056F"/>
    <w:rsid w:val="00941694"/>
    <w:rsid w:val="0094200E"/>
    <w:rsid w:val="00942FE2"/>
    <w:rsid w:val="00945FF9"/>
    <w:rsid w:val="00953431"/>
    <w:rsid w:val="009566F4"/>
    <w:rsid w:val="00956F7C"/>
    <w:rsid w:val="00960924"/>
    <w:rsid w:val="00960E79"/>
    <w:rsid w:val="00962553"/>
    <w:rsid w:val="009714BE"/>
    <w:rsid w:val="0097411E"/>
    <w:rsid w:val="00981F08"/>
    <w:rsid w:val="00983885"/>
    <w:rsid w:val="009875C9"/>
    <w:rsid w:val="00990C58"/>
    <w:rsid w:val="00993FB8"/>
    <w:rsid w:val="00997692"/>
    <w:rsid w:val="009A0C17"/>
    <w:rsid w:val="009A1A30"/>
    <w:rsid w:val="009A1C2C"/>
    <w:rsid w:val="009A3537"/>
    <w:rsid w:val="009A6329"/>
    <w:rsid w:val="009A6946"/>
    <w:rsid w:val="009A6B1A"/>
    <w:rsid w:val="009B5F76"/>
    <w:rsid w:val="009C2616"/>
    <w:rsid w:val="009C2F14"/>
    <w:rsid w:val="009D264E"/>
    <w:rsid w:val="009D3B98"/>
    <w:rsid w:val="009D418D"/>
    <w:rsid w:val="009D7819"/>
    <w:rsid w:val="009E2AB8"/>
    <w:rsid w:val="009E36A9"/>
    <w:rsid w:val="009E3CFE"/>
    <w:rsid w:val="009E5979"/>
    <w:rsid w:val="009E5D54"/>
    <w:rsid w:val="009E690F"/>
    <w:rsid w:val="009F68BD"/>
    <w:rsid w:val="009F6DED"/>
    <w:rsid w:val="009F6EC7"/>
    <w:rsid w:val="00A00EE4"/>
    <w:rsid w:val="00A11017"/>
    <w:rsid w:val="00A117AF"/>
    <w:rsid w:val="00A145CC"/>
    <w:rsid w:val="00A15ED9"/>
    <w:rsid w:val="00A16753"/>
    <w:rsid w:val="00A17AAC"/>
    <w:rsid w:val="00A201F8"/>
    <w:rsid w:val="00A20674"/>
    <w:rsid w:val="00A23697"/>
    <w:rsid w:val="00A245B6"/>
    <w:rsid w:val="00A25861"/>
    <w:rsid w:val="00A30A0F"/>
    <w:rsid w:val="00A30FED"/>
    <w:rsid w:val="00A31BF2"/>
    <w:rsid w:val="00A31EFA"/>
    <w:rsid w:val="00A34FF4"/>
    <w:rsid w:val="00A35D3F"/>
    <w:rsid w:val="00A40660"/>
    <w:rsid w:val="00A41000"/>
    <w:rsid w:val="00A43C35"/>
    <w:rsid w:val="00A43D1C"/>
    <w:rsid w:val="00A44AE0"/>
    <w:rsid w:val="00A467BB"/>
    <w:rsid w:val="00A470E8"/>
    <w:rsid w:val="00A47C62"/>
    <w:rsid w:val="00A57B55"/>
    <w:rsid w:val="00A65E68"/>
    <w:rsid w:val="00A665E2"/>
    <w:rsid w:val="00A671CA"/>
    <w:rsid w:val="00A67389"/>
    <w:rsid w:val="00A72EEE"/>
    <w:rsid w:val="00A733BA"/>
    <w:rsid w:val="00A73BB4"/>
    <w:rsid w:val="00A74CC2"/>
    <w:rsid w:val="00A84A25"/>
    <w:rsid w:val="00A851F8"/>
    <w:rsid w:val="00A85404"/>
    <w:rsid w:val="00A8591B"/>
    <w:rsid w:val="00A912B7"/>
    <w:rsid w:val="00A92887"/>
    <w:rsid w:val="00A952F9"/>
    <w:rsid w:val="00AA1CB8"/>
    <w:rsid w:val="00AA21A3"/>
    <w:rsid w:val="00AA3A2F"/>
    <w:rsid w:val="00AB1887"/>
    <w:rsid w:val="00AB6432"/>
    <w:rsid w:val="00AC4630"/>
    <w:rsid w:val="00AC4680"/>
    <w:rsid w:val="00AC5217"/>
    <w:rsid w:val="00AC59BD"/>
    <w:rsid w:val="00AC69FF"/>
    <w:rsid w:val="00AC73C9"/>
    <w:rsid w:val="00AC7A8C"/>
    <w:rsid w:val="00AD239C"/>
    <w:rsid w:val="00AE03AA"/>
    <w:rsid w:val="00AF0408"/>
    <w:rsid w:val="00AF22A1"/>
    <w:rsid w:val="00AF42D5"/>
    <w:rsid w:val="00AF4413"/>
    <w:rsid w:val="00AF4B77"/>
    <w:rsid w:val="00AF4F87"/>
    <w:rsid w:val="00AF7F58"/>
    <w:rsid w:val="00B02882"/>
    <w:rsid w:val="00B057AE"/>
    <w:rsid w:val="00B05E0F"/>
    <w:rsid w:val="00B060E1"/>
    <w:rsid w:val="00B0EA3D"/>
    <w:rsid w:val="00B11B97"/>
    <w:rsid w:val="00B1491E"/>
    <w:rsid w:val="00B16854"/>
    <w:rsid w:val="00B206EB"/>
    <w:rsid w:val="00B24847"/>
    <w:rsid w:val="00B27B49"/>
    <w:rsid w:val="00B314D3"/>
    <w:rsid w:val="00B31B51"/>
    <w:rsid w:val="00B37298"/>
    <w:rsid w:val="00B41EB9"/>
    <w:rsid w:val="00B4455C"/>
    <w:rsid w:val="00B46BBE"/>
    <w:rsid w:val="00B475F9"/>
    <w:rsid w:val="00B51E67"/>
    <w:rsid w:val="00B56049"/>
    <w:rsid w:val="00B605E4"/>
    <w:rsid w:val="00B60CBD"/>
    <w:rsid w:val="00B62DBF"/>
    <w:rsid w:val="00B657A5"/>
    <w:rsid w:val="00B676CF"/>
    <w:rsid w:val="00B72530"/>
    <w:rsid w:val="00B748BB"/>
    <w:rsid w:val="00B760A3"/>
    <w:rsid w:val="00B822A7"/>
    <w:rsid w:val="00B86FF4"/>
    <w:rsid w:val="00B907B6"/>
    <w:rsid w:val="00B92724"/>
    <w:rsid w:val="00B936A2"/>
    <w:rsid w:val="00B9556C"/>
    <w:rsid w:val="00BA2F04"/>
    <w:rsid w:val="00BA69D2"/>
    <w:rsid w:val="00BB1A5C"/>
    <w:rsid w:val="00BB23E6"/>
    <w:rsid w:val="00BB326D"/>
    <w:rsid w:val="00BB4DB0"/>
    <w:rsid w:val="00BB6AF4"/>
    <w:rsid w:val="00BC3CAF"/>
    <w:rsid w:val="00BC54E5"/>
    <w:rsid w:val="00BD0FAE"/>
    <w:rsid w:val="00BD2CC9"/>
    <w:rsid w:val="00BD48E7"/>
    <w:rsid w:val="00BD6970"/>
    <w:rsid w:val="00BD7589"/>
    <w:rsid w:val="00BE3091"/>
    <w:rsid w:val="00BE7D53"/>
    <w:rsid w:val="00BF0FDF"/>
    <w:rsid w:val="00BF2D6A"/>
    <w:rsid w:val="00BF61CC"/>
    <w:rsid w:val="00C01CEF"/>
    <w:rsid w:val="00C02DF5"/>
    <w:rsid w:val="00C02E20"/>
    <w:rsid w:val="00C05EC4"/>
    <w:rsid w:val="00C06510"/>
    <w:rsid w:val="00C06921"/>
    <w:rsid w:val="00C06B0A"/>
    <w:rsid w:val="00C07FDA"/>
    <w:rsid w:val="00C14A83"/>
    <w:rsid w:val="00C167A1"/>
    <w:rsid w:val="00C169FB"/>
    <w:rsid w:val="00C16D90"/>
    <w:rsid w:val="00C26C28"/>
    <w:rsid w:val="00C30BBE"/>
    <w:rsid w:val="00C34AB7"/>
    <w:rsid w:val="00C35E06"/>
    <w:rsid w:val="00C35EA1"/>
    <w:rsid w:val="00C37694"/>
    <w:rsid w:val="00C4088E"/>
    <w:rsid w:val="00C413C3"/>
    <w:rsid w:val="00C4195D"/>
    <w:rsid w:val="00C4642D"/>
    <w:rsid w:val="00C46DC7"/>
    <w:rsid w:val="00C5316A"/>
    <w:rsid w:val="00C544B1"/>
    <w:rsid w:val="00C56AB2"/>
    <w:rsid w:val="00C573FB"/>
    <w:rsid w:val="00C6799E"/>
    <w:rsid w:val="00C71414"/>
    <w:rsid w:val="00C8472C"/>
    <w:rsid w:val="00C84991"/>
    <w:rsid w:val="00C84D28"/>
    <w:rsid w:val="00C8577A"/>
    <w:rsid w:val="00C87097"/>
    <w:rsid w:val="00C903F7"/>
    <w:rsid w:val="00C92A78"/>
    <w:rsid w:val="00C939AB"/>
    <w:rsid w:val="00C9473D"/>
    <w:rsid w:val="00CA2349"/>
    <w:rsid w:val="00CA76D9"/>
    <w:rsid w:val="00CA7A14"/>
    <w:rsid w:val="00CB0931"/>
    <w:rsid w:val="00CB189C"/>
    <w:rsid w:val="00CB59ED"/>
    <w:rsid w:val="00CC70CC"/>
    <w:rsid w:val="00CD3AF4"/>
    <w:rsid w:val="00CD5372"/>
    <w:rsid w:val="00CD75BC"/>
    <w:rsid w:val="00CE7D07"/>
    <w:rsid w:val="00CF185A"/>
    <w:rsid w:val="00CF426E"/>
    <w:rsid w:val="00CF4714"/>
    <w:rsid w:val="00CF5368"/>
    <w:rsid w:val="00D00728"/>
    <w:rsid w:val="00D0183B"/>
    <w:rsid w:val="00D067C9"/>
    <w:rsid w:val="00D10217"/>
    <w:rsid w:val="00D10B0F"/>
    <w:rsid w:val="00D11BEF"/>
    <w:rsid w:val="00D121A0"/>
    <w:rsid w:val="00D15D28"/>
    <w:rsid w:val="00D16397"/>
    <w:rsid w:val="00D235E3"/>
    <w:rsid w:val="00D31A1A"/>
    <w:rsid w:val="00D33B32"/>
    <w:rsid w:val="00D35904"/>
    <w:rsid w:val="00D4137E"/>
    <w:rsid w:val="00D423E8"/>
    <w:rsid w:val="00D43875"/>
    <w:rsid w:val="00D52CD9"/>
    <w:rsid w:val="00D53C61"/>
    <w:rsid w:val="00D55858"/>
    <w:rsid w:val="00D604C4"/>
    <w:rsid w:val="00D67120"/>
    <w:rsid w:val="00D70694"/>
    <w:rsid w:val="00D7362F"/>
    <w:rsid w:val="00D7795A"/>
    <w:rsid w:val="00D80F09"/>
    <w:rsid w:val="00D81802"/>
    <w:rsid w:val="00D81AFC"/>
    <w:rsid w:val="00D82077"/>
    <w:rsid w:val="00D825A0"/>
    <w:rsid w:val="00D8739A"/>
    <w:rsid w:val="00D87629"/>
    <w:rsid w:val="00D90ADA"/>
    <w:rsid w:val="00D912EC"/>
    <w:rsid w:val="00D9148A"/>
    <w:rsid w:val="00D91BDE"/>
    <w:rsid w:val="00D93DA5"/>
    <w:rsid w:val="00DA3710"/>
    <w:rsid w:val="00DA4063"/>
    <w:rsid w:val="00DA6502"/>
    <w:rsid w:val="00DA7DC9"/>
    <w:rsid w:val="00DB48F8"/>
    <w:rsid w:val="00DC1C33"/>
    <w:rsid w:val="00DC32E3"/>
    <w:rsid w:val="00DC36D2"/>
    <w:rsid w:val="00DC540C"/>
    <w:rsid w:val="00DD040D"/>
    <w:rsid w:val="00DD146A"/>
    <w:rsid w:val="00DD6E3D"/>
    <w:rsid w:val="00DE2BAA"/>
    <w:rsid w:val="00DE6922"/>
    <w:rsid w:val="00DF59EE"/>
    <w:rsid w:val="00E01939"/>
    <w:rsid w:val="00E15BDD"/>
    <w:rsid w:val="00E22ACD"/>
    <w:rsid w:val="00E23E0F"/>
    <w:rsid w:val="00E266FF"/>
    <w:rsid w:val="00E277CF"/>
    <w:rsid w:val="00E337A3"/>
    <w:rsid w:val="00E377F4"/>
    <w:rsid w:val="00E41202"/>
    <w:rsid w:val="00E423DE"/>
    <w:rsid w:val="00E4253D"/>
    <w:rsid w:val="00E42AC6"/>
    <w:rsid w:val="00E469DC"/>
    <w:rsid w:val="00E47E82"/>
    <w:rsid w:val="00E517E2"/>
    <w:rsid w:val="00E55D73"/>
    <w:rsid w:val="00E564B9"/>
    <w:rsid w:val="00E6178E"/>
    <w:rsid w:val="00E623A4"/>
    <w:rsid w:val="00E6654F"/>
    <w:rsid w:val="00E6662E"/>
    <w:rsid w:val="00E6739A"/>
    <w:rsid w:val="00E7272B"/>
    <w:rsid w:val="00E73162"/>
    <w:rsid w:val="00E750AC"/>
    <w:rsid w:val="00E7559C"/>
    <w:rsid w:val="00E75692"/>
    <w:rsid w:val="00E759EF"/>
    <w:rsid w:val="00E77E62"/>
    <w:rsid w:val="00E86A82"/>
    <w:rsid w:val="00E941D8"/>
    <w:rsid w:val="00E94560"/>
    <w:rsid w:val="00E950D7"/>
    <w:rsid w:val="00E96285"/>
    <w:rsid w:val="00E972FA"/>
    <w:rsid w:val="00EA195C"/>
    <w:rsid w:val="00EA6F68"/>
    <w:rsid w:val="00EB0A3A"/>
    <w:rsid w:val="00EB4CCF"/>
    <w:rsid w:val="00EC2E9B"/>
    <w:rsid w:val="00EC3BC8"/>
    <w:rsid w:val="00EC3F2C"/>
    <w:rsid w:val="00EC6EB4"/>
    <w:rsid w:val="00ED18B4"/>
    <w:rsid w:val="00ED2AB1"/>
    <w:rsid w:val="00ED45A6"/>
    <w:rsid w:val="00EE0C56"/>
    <w:rsid w:val="00EE35E7"/>
    <w:rsid w:val="00EE4802"/>
    <w:rsid w:val="00EE5034"/>
    <w:rsid w:val="00EF2344"/>
    <w:rsid w:val="00EF74BB"/>
    <w:rsid w:val="00EF7B56"/>
    <w:rsid w:val="00F03886"/>
    <w:rsid w:val="00F06E75"/>
    <w:rsid w:val="00F07B51"/>
    <w:rsid w:val="00F11973"/>
    <w:rsid w:val="00F13EB1"/>
    <w:rsid w:val="00F13EC3"/>
    <w:rsid w:val="00F1410E"/>
    <w:rsid w:val="00F15A37"/>
    <w:rsid w:val="00F232DC"/>
    <w:rsid w:val="00F26E54"/>
    <w:rsid w:val="00F303A1"/>
    <w:rsid w:val="00F33C88"/>
    <w:rsid w:val="00F37D9E"/>
    <w:rsid w:val="00F41341"/>
    <w:rsid w:val="00F41F5D"/>
    <w:rsid w:val="00F43135"/>
    <w:rsid w:val="00F46771"/>
    <w:rsid w:val="00F50B98"/>
    <w:rsid w:val="00F5203C"/>
    <w:rsid w:val="00F52618"/>
    <w:rsid w:val="00F56EDB"/>
    <w:rsid w:val="00F6071E"/>
    <w:rsid w:val="00F638F1"/>
    <w:rsid w:val="00F64200"/>
    <w:rsid w:val="00F66536"/>
    <w:rsid w:val="00F66BB0"/>
    <w:rsid w:val="00F705BC"/>
    <w:rsid w:val="00F72539"/>
    <w:rsid w:val="00F77648"/>
    <w:rsid w:val="00F822FE"/>
    <w:rsid w:val="00F86018"/>
    <w:rsid w:val="00F92B51"/>
    <w:rsid w:val="00F96494"/>
    <w:rsid w:val="00F9691F"/>
    <w:rsid w:val="00FA0AEC"/>
    <w:rsid w:val="00FA1A89"/>
    <w:rsid w:val="00FA675A"/>
    <w:rsid w:val="00FB07BD"/>
    <w:rsid w:val="00FB0FC9"/>
    <w:rsid w:val="00FB0FDC"/>
    <w:rsid w:val="00FB1BFD"/>
    <w:rsid w:val="00FB269C"/>
    <w:rsid w:val="00FB5285"/>
    <w:rsid w:val="00FB5E1D"/>
    <w:rsid w:val="00FC0106"/>
    <w:rsid w:val="00FC03D0"/>
    <w:rsid w:val="00FC623F"/>
    <w:rsid w:val="00FC6832"/>
    <w:rsid w:val="00FC6C0D"/>
    <w:rsid w:val="00FD10E7"/>
    <w:rsid w:val="00FE1072"/>
    <w:rsid w:val="00FE1D0D"/>
    <w:rsid w:val="00FE2641"/>
    <w:rsid w:val="00FE5319"/>
    <w:rsid w:val="00FE706E"/>
    <w:rsid w:val="00FF1DF8"/>
    <w:rsid w:val="00FF24EB"/>
    <w:rsid w:val="014121B7"/>
    <w:rsid w:val="034B45F9"/>
    <w:rsid w:val="036C129B"/>
    <w:rsid w:val="0388DE72"/>
    <w:rsid w:val="03F18E97"/>
    <w:rsid w:val="04D40B19"/>
    <w:rsid w:val="06552120"/>
    <w:rsid w:val="07707A28"/>
    <w:rsid w:val="0796672F"/>
    <w:rsid w:val="07C2F197"/>
    <w:rsid w:val="096912AC"/>
    <w:rsid w:val="0999048B"/>
    <w:rsid w:val="0ABEBDF5"/>
    <w:rsid w:val="0C80EC50"/>
    <w:rsid w:val="0CC258A4"/>
    <w:rsid w:val="0F648AE2"/>
    <w:rsid w:val="107BEEE4"/>
    <w:rsid w:val="10CC1723"/>
    <w:rsid w:val="11EAA0F6"/>
    <w:rsid w:val="1241D052"/>
    <w:rsid w:val="1267E784"/>
    <w:rsid w:val="12772A1D"/>
    <w:rsid w:val="12CAFFB6"/>
    <w:rsid w:val="13304A25"/>
    <w:rsid w:val="19333782"/>
    <w:rsid w:val="19ED9729"/>
    <w:rsid w:val="1A39B843"/>
    <w:rsid w:val="1A71181C"/>
    <w:rsid w:val="1B4445E9"/>
    <w:rsid w:val="1B501E3B"/>
    <w:rsid w:val="1B714FDE"/>
    <w:rsid w:val="1BA603FE"/>
    <w:rsid w:val="1C7DB466"/>
    <w:rsid w:val="1F159BC4"/>
    <w:rsid w:val="1F9E4C8B"/>
    <w:rsid w:val="2096DB44"/>
    <w:rsid w:val="2184CB2F"/>
    <w:rsid w:val="2378B7CD"/>
    <w:rsid w:val="23BE3750"/>
    <w:rsid w:val="269F893F"/>
    <w:rsid w:val="26E48993"/>
    <w:rsid w:val="272028D1"/>
    <w:rsid w:val="2724F338"/>
    <w:rsid w:val="274313E3"/>
    <w:rsid w:val="27CF51DE"/>
    <w:rsid w:val="2856A360"/>
    <w:rsid w:val="2888770C"/>
    <w:rsid w:val="28B0D9E6"/>
    <w:rsid w:val="2A536087"/>
    <w:rsid w:val="2CC670FB"/>
    <w:rsid w:val="2CFF882A"/>
    <w:rsid w:val="2D48A266"/>
    <w:rsid w:val="33AF3C01"/>
    <w:rsid w:val="349D0B73"/>
    <w:rsid w:val="34F69B6C"/>
    <w:rsid w:val="371C4F5D"/>
    <w:rsid w:val="371F34C5"/>
    <w:rsid w:val="38699F88"/>
    <w:rsid w:val="3926885A"/>
    <w:rsid w:val="39AA81EB"/>
    <w:rsid w:val="39C4E2D5"/>
    <w:rsid w:val="3ABCEB77"/>
    <w:rsid w:val="3CB50795"/>
    <w:rsid w:val="3D4FB668"/>
    <w:rsid w:val="3E052E53"/>
    <w:rsid w:val="40CA1817"/>
    <w:rsid w:val="41742723"/>
    <w:rsid w:val="438C9867"/>
    <w:rsid w:val="4544A864"/>
    <w:rsid w:val="456216A3"/>
    <w:rsid w:val="45CAE818"/>
    <w:rsid w:val="461EB4BC"/>
    <w:rsid w:val="46F46D9F"/>
    <w:rsid w:val="471003B1"/>
    <w:rsid w:val="478D069E"/>
    <w:rsid w:val="47CE8F21"/>
    <w:rsid w:val="48903E00"/>
    <w:rsid w:val="48D6310E"/>
    <w:rsid w:val="4904FA44"/>
    <w:rsid w:val="4A7C4367"/>
    <w:rsid w:val="4ACEC992"/>
    <w:rsid w:val="4B1E60D6"/>
    <w:rsid w:val="4BB19D03"/>
    <w:rsid w:val="4BC7DEC2"/>
    <w:rsid w:val="4C36577B"/>
    <w:rsid w:val="4CD6F92B"/>
    <w:rsid w:val="4CF7E149"/>
    <w:rsid w:val="4EFF7F84"/>
    <w:rsid w:val="4F401978"/>
    <w:rsid w:val="4F6D16F7"/>
    <w:rsid w:val="50D66EF4"/>
    <w:rsid w:val="516E8DC8"/>
    <w:rsid w:val="517897B7"/>
    <w:rsid w:val="52EDF336"/>
    <w:rsid w:val="54A25A54"/>
    <w:rsid w:val="552E21B0"/>
    <w:rsid w:val="564A8FF7"/>
    <w:rsid w:val="5758294C"/>
    <w:rsid w:val="57D8A812"/>
    <w:rsid w:val="57FE545C"/>
    <w:rsid w:val="5A4F9082"/>
    <w:rsid w:val="5BE049A9"/>
    <w:rsid w:val="5C94AFBD"/>
    <w:rsid w:val="5CC78629"/>
    <w:rsid w:val="5CCC7342"/>
    <w:rsid w:val="5DEB3A7E"/>
    <w:rsid w:val="5E98FFCB"/>
    <w:rsid w:val="5EED0682"/>
    <w:rsid w:val="6046716D"/>
    <w:rsid w:val="61A0D634"/>
    <w:rsid w:val="61EDB5B9"/>
    <w:rsid w:val="62EE0703"/>
    <w:rsid w:val="6312CB55"/>
    <w:rsid w:val="64666469"/>
    <w:rsid w:val="65BA10EE"/>
    <w:rsid w:val="67EE6FCA"/>
    <w:rsid w:val="6841DA4F"/>
    <w:rsid w:val="6A8C2919"/>
    <w:rsid w:val="6BCD4AD0"/>
    <w:rsid w:val="6C4DB899"/>
    <w:rsid w:val="6E4F80E0"/>
    <w:rsid w:val="6F247C9D"/>
    <w:rsid w:val="6FBD4772"/>
    <w:rsid w:val="7140EC90"/>
    <w:rsid w:val="72D341F7"/>
    <w:rsid w:val="72F97ADA"/>
    <w:rsid w:val="74A5DB75"/>
    <w:rsid w:val="76C01D6E"/>
    <w:rsid w:val="76D8709F"/>
    <w:rsid w:val="7859E799"/>
    <w:rsid w:val="7B459C78"/>
    <w:rsid w:val="7D3FF44C"/>
    <w:rsid w:val="7D61848C"/>
    <w:rsid w:val="7DEF3D26"/>
    <w:rsid w:val="7E51EFBC"/>
    <w:rsid w:val="7E73DAF6"/>
    <w:rsid w:val="7F542E47"/>
    <w:rsid w:val="7FC41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20165"/>
  <w15:docId w15:val="{6FAB0CC7-2218-4CB2-A6F6-D14E2973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57AE"/>
    <w:pPr>
      <w:spacing w:after="120"/>
    </w:pPr>
    <w:rPr>
      <w:rFonts w:asciiTheme="minorHAnsi" w:hAnsiTheme="minorHAnsi"/>
      <w:szCs w:val="24"/>
      <w:lang w:val="en-US" w:eastAsia="en-US"/>
    </w:rPr>
  </w:style>
  <w:style w:type="paragraph" w:styleId="Kop1">
    <w:name w:val="heading 1"/>
    <w:next w:val="Intotekstklein"/>
    <w:link w:val="Kop1Char"/>
    <w:uiPriority w:val="9"/>
    <w:qFormat/>
    <w:rsid w:val="00A43C35"/>
    <w:pPr>
      <w:spacing w:before="120" w:after="120"/>
      <w:outlineLvl w:val="0"/>
    </w:pPr>
    <w:rPr>
      <w:rFonts w:ascii="Fibra One SemiBold" w:eastAsia="Open Sans" w:hAnsi="Fibra One SemiBold" w:cs="Open Sans"/>
      <w:iCs/>
      <w:color w:val="AEC54C"/>
      <w:sz w:val="40"/>
    </w:rPr>
  </w:style>
  <w:style w:type="paragraph" w:styleId="Kop2">
    <w:name w:val="heading 2"/>
    <w:next w:val="Standaard"/>
    <w:link w:val="Kop2Char"/>
    <w:uiPriority w:val="9"/>
    <w:unhideWhenUsed/>
    <w:qFormat/>
    <w:rsid w:val="00745030"/>
    <w:pPr>
      <w:spacing w:before="120" w:after="120"/>
      <w:outlineLvl w:val="1"/>
    </w:pPr>
    <w:rPr>
      <w:rFonts w:ascii="Fibra One SemiBold" w:hAnsi="Fibra One SemiBold"/>
      <w:bCs/>
      <w:iCs/>
      <w:color w:val="263567"/>
      <w:sz w:val="26"/>
      <w:szCs w:val="26"/>
      <w:lang w:eastAsia="en-US"/>
    </w:rPr>
  </w:style>
  <w:style w:type="paragraph" w:styleId="Kop3">
    <w:name w:val="heading 3"/>
    <w:next w:val="Standaard"/>
    <w:link w:val="Kop3Char"/>
    <w:uiPriority w:val="9"/>
    <w:unhideWhenUsed/>
    <w:qFormat/>
    <w:rsid w:val="009E5979"/>
    <w:pPr>
      <w:spacing w:after="20"/>
      <w:outlineLvl w:val="2"/>
    </w:pPr>
    <w:rPr>
      <w:rFonts w:asciiTheme="majorHAnsi" w:hAnsiTheme="majorHAnsi"/>
      <w:color w:val="263567"/>
      <w:sz w:val="22"/>
      <w:szCs w:val="22"/>
      <w:lang w:val="en-US" w:eastAsia="en-US"/>
    </w:rPr>
  </w:style>
  <w:style w:type="paragraph" w:styleId="Kop4">
    <w:name w:val="heading 4"/>
    <w:next w:val="Standaard"/>
    <w:link w:val="Kop4Char"/>
    <w:uiPriority w:val="9"/>
    <w:unhideWhenUsed/>
    <w:qFormat/>
    <w:rsid w:val="00C05EC4"/>
    <w:pPr>
      <w:outlineLvl w:val="3"/>
    </w:pPr>
    <w:rPr>
      <w:rFonts w:asciiTheme="majorHAnsi" w:hAnsiTheme="majorHAnsi"/>
      <w:i/>
      <w:color w:val="263567"/>
      <w:szCs w:val="22"/>
      <w:lang w:val="en-US" w:eastAsia="en-US"/>
    </w:rPr>
  </w:style>
  <w:style w:type="paragraph" w:styleId="Kop5">
    <w:name w:val="heading 5"/>
    <w:basedOn w:val="Standaard"/>
    <w:next w:val="Standaard"/>
    <w:link w:val="Kop5Char"/>
    <w:uiPriority w:val="9"/>
    <w:semiHidden/>
    <w:unhideWhenUsed/>
    <w:rsid w:val="00B057AE"/>
    <w:pPr>
      <w:keepNext/>
      <w:keepLines/>
      <w:spacing w:before="40" w:after="0"/>
      <w:outlineLvl w:val="4"/>
    </w:pPr>
    <w:rPr>
      <w:rFonts w:asciiTheme="majorHAnsi" w:eastAsiaTheme="majorEastAsia" w:hAnsiTheme="majorHAnsi" w:cstheme="majorBidi"/>
      <w:i/>
      <w:color w:val="808080" w:themeColor="background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EB0A3A"/>
    <w:rPr>
      <w:rFonts w:asciiTheme="minorHAnsi" w:hAnsiTheme="minorHAnsi"/>
      <w:u w:val="single"/>
    </w:rPr>
  </w:style>
  <w:style w:type="paragraph" w:styleId="Lijstopsomteken">
    <w:name w:val="List Bullet"/>
    <w:basedOn w:val="Standaard"/>
    <w:uiPriority w:val="99"/>
    <w:semiHidden/>
    <w:unhideWhenUsed/>
    <w:rsid w:val="007453B6"/>
    <w:pPr>
      <w:numPr>
        <w:numId w:val="2"/>
      </w:numPr>
      <w:contextualSpacing/>
    </w:pPr>
  </w:style>
  <w:style w:type="character" w:styleId="GevolgdeHyperlink">
    <w:name w:val="FollowedHyperlink"/>
    <w:basedOn w:val="Standaardalinea-lettertype"/>
    <w:uiPriority w:val="99"/>
    <w:semiHidden/>
    <w:unhideWhenUsed/>
    <w:rsid w:val="00EB0A3A"/>
    <w:rPr>
      <w:rFonts w:asciiTheme="minorHAnsi" w:hAnsiTheme="minorHAnsi"/>
      <w:color w:val="553769" w:themeColor="followedHyperlink"/>
      <w:u w:val="single"/>
    </w:rPr>
  </w:style>
  <w:style w:type="paragraph" w:styleId="Normaalweb">
    <w:name w:val="Normal (Web)"/>
    <w:basedOn w:val="Standaard"/>
    <w:uiPriority w:val="99"/>
    <w:semiHidden/>
    <w:unhideWhenUsed/>
    <w:rsid w:val="00EB0A3A"/>
  </w:style>
  <w:style w:type="paragraph" w:styleId="Duidelijkcitaat">
    <w:name w:val="Intense Quote"/>
    <w:basedOn w:val="Standaard"/>
    <w:next w:val="Standaard"/>
    <w:link w:val="DuidelijkcitaatChar"/>
    <w:uiPriority w:val="30"/>
    <w:rsid w:val="00EB0A3A"/>
    <w:pPr>
      <w:pBdr>
        <w:top w:val="single" w:sz="4" w:space="10" w:color="553769" w:themeColor="accent1"/>
        <w:bottom w:val="single" w:sz="4" w:space="10" w:color="553769" w:themeColor="accent1"/>
      </w:pBdr>
      <w:spacing w:before="360" w:after="360"/>
      <w:ind w:left="864" w:right="864"/>
      <w:jc w:val="center"/>
    </w:pPr>
    <w:rPr>
      <w:i/>
      <w:iCs/>
      <w:color w:val="EA516D" w:themeColor="accent4"/>
    </w:rPr>
  </w:style>
  <w:style w:type="character" w:styleId="Hashtag">
    <w:name w:val="Hashtag"/>
    <w:basedOn w:val="Standaardalinea-lettertype"/>
    <w:uiPriority w:val="99"/>
    <w:semiHidden/>
    <w:unhideWhenUsed/>
    <w:rsid w:val="00EB0A3A"/>
    <w:rPr>
      <w:rFonts w:asciiTheme="minorHAnsi" w:hAnsiTheme="minorHAnsi"/>
      <w:color w:val="2B579A"/>
      <w:shd w:val="clear" w:color="auto" w:fill="E1DFDD"/>
    </w:rPr>
  </w:style>
  <w:style w:type="character" w:customStyle="1" w:styleId="Kop5Char">
    <w:name w:val="Kop 5 Char"/>
    <w:basedOn w:val="Standaardalinea-lettertype"/>
    <w:link w:val="Kop5"/>
    <w:uiPriority w:val="9"/>
    <w:semiHidden/>
    <w:rsid w:val="00B057AE"/>
    <w:rPr>
      <w:rFonts w:asciiTheme="majorHAnsi" w:eastAsiaTheme="majorEastAsia" w:hAnsiTheme="majorHAnsi" w:cstheme="majorBidi"/>
      <w:i/>
      <w:color w:val="808080" w:themeColor="background1" w:themeShade="80"/>
      <w:szCs w:val="24"/>
      <w:lang w:val="en-US" w:eastAsia="en-US"/>
    </w:rPr>
  </w:style>
  <w:style w:type="numbering" w:customStyle="1" w:styleId="Bullet">
    <w:name w:val="Bullet"/>
    <w:pPr>
      <w:numPr>
        <w:numId w:val="1"/>
      </w:numPr>
    </w:pPr>
  </w:style>
  <w:style w:type="character" w:customStyle="1" w:styleId="Kop1Char">
    <w:name w:val="Kop 1 Char"/>
    <w:basedOn w:val="Standaardalinea-lettertype"/>
    <w:link w:val="Kop1"/>
    <w:uiPriority w:val="9"/>
    <w:rsid w:val="00A43C35"/>
    <w:rPr>
      <w:rFonts w:ascii="Fibra One SemiBold" w:eastAsia="Open Sans" w:hAnsi="Fibra One SemiBold" w:cs="Open Sans"/>
      <w:iCs/>
      <w:color w:val="AEC54C"/>
      <w:sz w:val="40"/>
    </w:rPr>
  </w:style>
  <w:style w:type="character" w:customStyle="1" w:styleId="Kop2Char">
    <w:name w:val="Kop 2 Char"/>
    <w:basedOn w:val="Standaardalinea-lettertype"/>
    <w:link w:val="Kop2"/>
    <w:uiPriority w:val="9"/>
    <w:rsid w:val="00745030"/>
    <w:rPr>
      <w:rFonts w:ascii="Fibra One SemiBold" w:hAnsi="Fibra One SemiBold"/>
      <w:bCs/>
      <w:iCs/>
      <w:color w:val="263567"/>
      <w:sz w:val="26"/>
      <w:szCs w:val="26"/>
      <w:lang w:eastAsia="en-US"/>
    </w:rPr>
  </w:style>
  <w:style w:type="paragraph" w:customStyle="1" w:styleId="Introtekstgroot">
    <w:name w:val="Introtekst groot"/>
    <w:basedOn w:val="Standaard"/>
    <w:link w:val="IntrotekstgrootChar"/>
    <w:qFormat/>
    <w:rsid w:val="00EB0A3A"/>
    <w:pPr>
      <w:spacing w:line="336" w:lineRule="auto"/>
    </w:pPr>
    <w:rPr>
      <w:rFonts w:ascii="Open Sans Light" w:hAnsi="Open Sans Light" w:cs="Arial Unicode MS"/>
      <w:color w:val="000000"/>
      <w:sz w:val="32"/>
      <w:szCs w:val="32"/>
      <w:lang w:val="nl-NL" w:eastAsia="nl-NL"/>
    </w:rPr>
  </w:style>
  <w:style w:type="paragraph" w:customStyle="1" w:styleId="Intotekstklein">
    <w:name w:val="Intotekst klein"/>
    <w:basedOn w:val="Standaard"/>
    <w:next w:val="StandaardMissieNederland"/>
    <w:link w:val="IntotekstkleinChar"/>
    <w:qFormat/>
    <w:rsid w:val="00B1491E"/>
    <w:pPr>
      <w:spacing w:before="120" w:line="336" w:lineRule="auto"/>
    </w:pPr>
    <w:rPr>
      <w:rFonts w:ascii="Merriweather" w:hAnsi="Merriweather" w:cs="Arial Unicode MS"/>
      <w:b/>
      <w:bCs/>
      <w:color w:val="263567"/>
      <w:sz w:val="26"/>
      <w:szCs w:val="26"/>
      <w:lang w:val="nl-NL" w:eastAsia="nl-NL"/>
    </w:rPr>
  </w:style>
  <w:style w:type="character" w:customStyle="1" w:styleId="IntrotekstgrootChar">
    <w:name w:val="Introtekst groot Char"/>
    <w:basedOn w:val="Standaardalinea-lettertype"/>
    <w:link w:val="Introtekstgroot"/>
    <w:rsid w:val="00EB0A3A"/>
    <w:rPr>
      <w:rFonts w:ascii="Open Sans Light" w:hAnsi="Open Sans Light" w:cs="Arial Unicode MS"/>
      <w:color w:val="000000"/>
      <w:sz w:val="32"/>
      <w:szCs w:val="32"/>
    </w:rPr>
  </w:style>
  <w:style w:type="character" w:customStyle="1" w:styleId="Kop3Char">
    <w:name w:val="Kop 3 Char"/>
    <w:basedOn w:val="Standaardalinea-lettertype"/>
    <w:link w:val="Kop3"/>
    <w:uiPriority w:val="9"/>
    <w:rsid w:val="009E5979"/>
    <w:rPr>
      <w:rFonts w:asciiTheme="majorHAnsi" w:hAnsiTheme="majorHAnsi"/>
      <w:color w:val="263567"/>
      <w:sz w:val="22"/>
      <w:szCs w:val="22"/>
      <w:lang w:val="en-US" w:eastAsia="en-US"/>
    </w:rPr>
  </w:style>
  <w:style w:type="character" w:customStyle="1" w:styleId="IntotekstkleinChar">
    <w:name w:val="Intotekst klein Char"/>
    <w:basedOn w:val="Standaardalinea-lettertype"/>
    <w:link w:val="Intotekstklein"/>
    <w:rsid w:val="00B1491E"/>
    <w:rPr>
      <w:rFonts w:ascii="Merriweather" w:hAnsi="Merriweather" w:cs="Arial Unicode MS"/>
      <w:b/>
      <w:bCs/>
      <w:color w:val="263567"/>
      <w:sz w:val="26"/>
      <w:szCs w:val="26"/>
    </w:rPr>
  </w:style>
  <w:style w:type="paragraph" w:styleId="Geenafstand">
    <w:name w:val="No Spacing"/>
    <w:basedOn w:val="Standaard"/>
    <w:uiPriority w:val="1"/>
    <w:qFormat/>
    <w:rsid w:val="00EB0A3A"/>
    <w:rPr>
      <w:rFonts w:ascii="Open Sans" w:hAnsi="Open Sans" w:cs="Arial Unicode MS"/>
      <w:color w:val="000000"/>
      <w:szCs w:val="20"/>
      <w:lang w:val="nl-NL" w:eastAsia="nl-NL"/>
    </w:rPr>
  </w:style>
  <w:style w:type="paragraph" w:customStyle="1" w:styleId="Schrijver">
    <w:name w:val="Schrijver"/>
    <w:next w:val="Schrijverinfoofdatum"/>
    <w:link w:val="SchrijverChar"/>
    <w:qFormat/>
    <w:rsid w:val="00B057AE"/>
    <w:pPr>
      <w:jc w:val="right"/>
    </w:pPr>
    <w:rPr>
      <w:rFonts w:ascii="Montserrat Light" w:hAnsi="Montserrat Light" w:cs="Arial Unicode MS"/>
      <w:b/>
      <w:bCs/>
      <w:iCs/>
      <w:color w:val="054A8A" w:themeColor="text1"/>
      <w:sz w:val="18"/>
      <w:szCs w:val="18"/>
    </w:rPr>
  </w:style>
  <w:style w:type="paragraph" w:customStyle="1" w:styleId="Schrijverinfoofdatum">
    <w:name w:val="Schrijver info of datum"/>
    <w:next w:val="StandaardMissieNederland"/>
    <w:link w:val="SchrijverinfoofdatumChar"/>
    <w:qFormat/>
    <w:rsid w:val="00B057AE"/>
    <w:pPr>
      <w:jc w:val="right"/>
    </w:pPr>
    <w:rPr>
      <w:rFonts w:ascii="Open Sans" w:hAnsi="Open Sans" w:cs="Arial Unicode MS"/>
      <w:color w:val="79836F" w:themeColor="background2" w:themeShade="80"/>
      <w:sz w:val="18"/>
      <w:szCs w:val="18"/>
    </w:rPr>
  </w:style>
  <w:style w:type="character" w:customStyle="1" w:styleId="SchrijverChar">
    <w:name w:val="Schrijver Char"/>
    <w:basedOn w:val="Standaardalinea-lettertype"/>
    <w:link w:val="Schrijver"/>
    <w:rsid w:val="00B057AE"/>
    <w:rPr>
      <w:rFonts w:ascii="Montserrat Light" w:hAnsi="Montserrat Light" w:cs="Arial Unicode MS"/>
      <w:b/>
      <w:bCs/>
      <w:iCs/>
      <w:color w:val="054A8A" w:themeColor="text1"/>
      <w:sz w:val="18"/>
      <w:szCs w:val="18"/>
    </w:rPr>
  </w:style>
  <w:style w:type="character" w:styleId="Nadruk">
    <w:name w:val="Emphasis"/>
    <w:uiPriority w:val="20"/>
    <w:rsid w:val="0054671A"/>
  </w:style>
  <w:style w:type="character" w:customStyle="1" w:styleId="SchrijverinfoofdatumChar">
    <w:name w:val="Schrijver info of datum Char"/>
    <w:basedOn w:val="Standaardalinea-lettertype"/>
    <w:link w:val="Schrijverinfoofdatum"/>
    <w:rsid w:val="00B057AE"/>
    <w:rPr>
      <w:rFonts w:ascii="Open Sans" w:hAnsi="Open Sans" w:cs="Arial Unicode MS"/>
      <w:color w:val="79836F" w:themeColor="background2" w:themeShade="80"/>
      <w:sz w:val="18"/>
      <w:szCs w:val="18"/>
    </w:rPr>
  </w:style>
  <w:style w:type="paragraph" w:customStyle="1" w:styleId="Streamer">
    <w:name w:val="Streamer"/>
    <w:basedOn w:val="Standaard"/>
    <w:next w:val="StandaardMissieNederland"/>
    <w:link w:val="StreamerChar"/>
    <w:qFormat/>
    <w:rsid w:val="007453B6"/>
    <w:pPr>
      <w:spacing w:before="120"/>
      <w:jc w:val="center"/>
    </w:pPr>
    <w:rPr>
      <w:rFonts w:ascii="Montserrat Light" w:hAnsi="Montserrat Light" w:cs="Arial Unicode MS"/>
      <w:bCs/>
      <w:iCs/>
      <w:color w:val="EA516D" w:themeColor="accent4"/>
      <w:sz w:val="22"/>
      <w:lang w:val="nl-NL" w:eastAsia="nl-NL"/>
    </w:rPr>
  </w:style>
  <w:style w:type="paragraph" w:customStyle="1" w:styleId="Soort">
    <w:name w:val="Soort"/>
    <w:basedOn w:val="Ondertitel"/>
    <w:link w:val="SoortChar"/>
    <w:qFormat/>
    <w:rsid w:val="007453B6"/>
    <w:rPr>
      <w:sz w:val="20"/>
    </w:rPr>
  </w:style>
  <w:style w:type="character" w:customStyle="1" w:styleId="StreamerChar">
    <w:name w:val="Streamer Char"/>
    <w:basedOn w:val="Standaardalinea-lettertype"/>
    <w:link w:val="Streamer"/>
    <w:rsid w:val="007453B6"/>
    <w:rPr>
      <w:rFonts w:ascii="Montserrat Light" w:hAnsi="Montserrat Light" w:cs="Arial Unicode MS"/>
      <w:b w:val="0"/>
      <w:bCs/>
      <w:i w:val="0"/>
      <w:iCs/>
      <w:color w:val="EA516D" w:themeColor="accent4"/>
      <w:sz w:val="22"/>
      <w:szCs w:val="24"/>
    </w:rPr>
  </w:style>
  <w:style w:type="character" w:customStyle="1" w:styleId="SoortChar">
    <w:name w:val="Soort Char"/>
    <w:basedOn w:val="Standaardalinea-lettertype"/>
    <w:link w:val="Soort"/>
    <w:rsid w:val="007453B6"/>
    <w:rPr>
      <w:rFonts w:ascii="Montserrat Light" w:hAnsi="Montserrat Light" w:cs="Arial Unicode MS"/>
      <w:color w:val="000000"/>
    </w:rPr>
  </w:style>
  <w:style w:type="character" w:customStyle="1" w:styleId="DuidelijkcitaatChar">
    <w:name w:val="Duidelijk citaat Char"/>
    <w:basedOn w:val="Standaardalinea-lettertype"/>
    <w:link w:val="Duidelijkcitaat"/>
    <w:uiPriority w:val="30"/>
    <w:rsid w:val="00EB0A3A"/>
    <w:rPr>
      <w:rFonts w:asciiTheme="minorHAnsi" w:hAnsiTheme="minorHAnsi"/>
      <w:i/>
      <w:iCs/>
      <w:color w:val="EA516D" w:themeColor="accent4"/>
      <w:szCs w:val="24"/>
      <w:lang w:val="en-US" w:eastAsia="en-US"/>
    </w:rPr>
  </w:style>
  <w:style w:type="paragraph" w:styleId="Koptekst">
    <w:name w:val="header"/>
    <w:basedOn w:val="Standaard"/>
    <w:link w:val="KoptekstChar"/>
    <w:uiPriority w:val="99"/>
    <w:unhideWhenUsed/>
    <w:rsid w:val="0083005F"/>
    <w:pPr>
      <w:tabs>
        <w:tab w:val="center" w:pos="4536"/>
        <w:tab w:val="right" w:pos="9072"/>
      </w:tabs>
    </w:pPr>
  </w:style>
  <w:style w:type="character" w:customStyle="1" w:styleId="KoptekstChar">
    <w:name w:val="Koptekst Char"/>
    <w:basedOn w:val="Standaardalinea-lettertype"/>
    <w:link w:val="Koptekst"/>
    <w:uiPriority w:val="99"/>
    <w:rsid w:val="0083005F"/>
    <w:rPr>
      <w:sz w:val="24"/>
      <w:szCs w:val="24"/>
      <w:lang w:val="en-US" w:eastAsia="en-US"/>
    </w:rPr>
  </w:style>
  <w:style w:type="paragraph" w:styleId="Voettekst">
    <w:name w:val="footer"/>
    <w:basedOn w:val="Standaard"/>
    <w:link w:val="VoettekstChar"/>
    <w:uiPriority w:val="99"/>
    <w:unhideWhenUsed/>
    <w:rsid w:val="00D80F09"/>
    <w:pPr>
      <w:tabs>
        <w:tab w:val="center" w:pos="4536"/>
        <w:tab w:val="right" w:pos="9072"/>
      </w:tabs>
    </w:pPr>
    <w:rPr>
      <w:color w:val="808080" w:themeColor="background1" w:themeShade="80"/>
      <w:sz w:val="16"/>
    </w:rPr>
  </w:style>
  <w:style w:type="character" w:customStyle="1" w:styleId="VoettekstChar">
    <w:name w:val="Voettekst Char"/>
    <w:basedOn w:val="Standaardalinea-lettertype"/>
    <w:link w:val="Voettekst"/>
    <w:uiPriority w:val="99"/>
    <w:rsid w:val="00D80F09"/>
    <w:rPr>
      <w:rFonts w:asciiTheme="minorHAnsi" w:hAnsiTheme="minorHAnsi"/>
      <w:color w:val="808080" w:themeColor="background1" w:themeShade="80"/>
      <w:sz w:val="16"/>
      <w:szCs w:val="24"/>
      <w:lang w:val="en-US" w:eastAsia="en-US"/>
    </w:rPr>
  </w:style>
  <w:style w:type="paragraph" w:customStyle="1" w:styleId="Titelkop">
    <w:name w:val="Titelkop"/>
    <w:basedOn w:val="Titel"/>
    <w:next w:val="Intotekstklein"/>
    <w:link w:val="TitelkopChar"/>
    <w:rsid w:val="00A671CA"/>
    <w:rPr>
      <w:b w:val="0"/>
    </w:rPr>
  </w:style>
  <w:style w:type="paragraph" w:styleId="Kopvaninhoudsopgave">
    <w:name w:val="TOC Heading"/>
    <w:basedOn w:val="Kop1"/>
    <w:next w:val="Standaard"/>
    <w:uiPriority w:val="39"/>
    <w:unhideWhenUsed/>
    <w:rsid w:val="00A671C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rFonts w:eastAsiaTheme="majorEastAsia" w:cstheme="majorBidi"/>
      <w:bCs/>
      <w:szCs w:val="32"/>
      <w:bdr w:val="none" w:sz="0" w:space="0" w:color="auto"/>
    </w:rPr>
  </w:style>
  <w:style w:type="character" w:customStyle="1" w:styleId="TitelkopChar">
    <w:name w:val="Titelkop Char"/>
    <w:basedOn w:val="Kop1Char"/>
    <w:link w:val="Titelkop"/>
    <w:rsid w:val="00A671CA"/>
    <w:rPr>
      <w:rFonts w:asciiTheme="majorHAnsi" w:eastAsiaTheme="majorEastAsia" w:hAnsiTheme="majorHAnsi" w:cstheme="majorBidi"/>
      <w:b/>
      <w:bCs/>
      <w:iCs/>
      <w:color w:val="0FB4BB" w:themeColor="accent3"/>
      <w:spacing w:val="-10"/>
      <w:kern w:val="28"/>
      <w:sz w:val="48"/>
      <w:szCs w:val="56"/>
      <w:lang w:val="en-US" w:eastAsia="en-US"/>
    </w:rPr>
  </w:style>
  <w:style w:type="paragraph" w:styleId="Inhopg1">
    <w:name w:val="toc 1"/>
    <w:basedOn w:val="Standaard"/>
    <w:next w:val="Standaard"/>
    <w:autoRedefine/>
    <w:uiPriority w:val="39"/>
    <w:unhideWhenUsed/>
    <w:rsid w:val="00A671CA"/>
    <w:pPr>
      <w:spacing w:after="100"/>
    </w:pPr>
  </w:style>
  <w:style w:type="paragraph" w:styleId="Inhopg2">
    <w:name w:val="toc 2"/>
    <w:basedOn w:val="Standaard"/>
    <w:next w:val="Standaard"/>
    <w:autoRedefine/>
    <w:uiPriority w:val="39"/>
    <w:unhideWhenUsed/>
    <w:rsid w:val="00A671CA"/>
    <w:pPr>
      <w:spacing w:after="100"/>
      <w:ind w:left="240"/>
    </w:pPr>
  </w:style>
  <w:style w:type="paragraph" w:styleId="Inhopg3">
    <w:name w:val="toc 3"/>
    <w:basedOn w:val="Standaard"/>
    <w:next w:val="Standaard"/>
    <w:link w:val="Inhopg3Char"/>
    <w:autoRedefine/>
    <w:uiPriority w:val="39"/>
    <w:unhideWhenUsed/>
    <w:rsid w:val="00A671CA"/>
    <w:pPr>
      <w:spacing w:after="100"/>
      <w:ind w:left="480"/>
    </w:pPr>
  </w:style>
  <w:style w:type="paragraph" w:customStyle="1" w:styleId="OndertitelMissieNederland">
    <w:name w:val="Ondertitel MissieNederland"/>
    <w:basedOn w:val="Geenafstand"/>
    <w:link w:val="OndertitelMissieNederlandChar"/>
    <w:rsid w:val="006039B8"/>
    <w:rPr>
      <w:rFonts w:ascii="Montserrat Light" w:hAnsi="Montserrat Light"/>
      <w:sz w:val="36"/>
    </w:rPr>
  </w:style>
  <w:style w:type="paragraph" w:styleId="Titel">
    <w:name w:val="Title"/>
    <w:basedOn w:val="Standaard"/>
    <w:next w:val="Standaard"/>
    <w:link w:val="TitelChar"/>
    <w:uiPriority w:val="10"/>
    <w:qFormat/>
    <w:rsid w:val="00B1491E"/>
    <w:pPr>
      <w:contextualSpacing/>
    </w:pPr>
    <w:rPr>
      <w:rFonts w:ascii="Fibra One SemiBold" w:eastAsiaTheme="majorEastAsia" w:hAnsi="Fibra One SemiBold" w:cstheme="majorBidi"/>
      <w:b/>
      <w:noProof/>
      <w:color w:val="AEC54C"/>
      <w:spacing w:val="-10"/>
      <w:kern w:val="28"/>
      <w:sz w:val="48"/>
      <w:szCs w:val="56"/>
      <w:lang w:val="nl-NL"/>
    </w:rPr>
  </w:style>
  <w:style w:type="character" w:customStyle="1" w:styleId="TitelChar">
    <w:name w:val="Titel Char"/>
    <w:basedOn w:val="Standaardalinea-lettertype"/>
    <w:link w:val="Titel"/>
    <w:uiPriority w:val="10"/>
    <w:rsid w:val="00B1491E"/>
    <w:rPr>
      <w:rFonts w:ascii="Fibra One SemiBold" w:eastAsiaTheme="majorEastAsia" w:hAnsi="Fibra One SemiBold" w:cstheme="majorBidi"/>
      <w:b/>
      <w:noProof/>
      <w:color w:val="AEC54C"/>
      <w:spacing w:val="-10"/>
      <w:kern w:val="28"/>
      <w:sz w:val="48"/>
      <w:szCs w:val="56"/>
      <w:lang w:eastAsia="en-US"/>
    </w:rPr>
  </w:style>
  <w:style w:type="paragraph" w:styleId="Ondertitel">
    <w:name w:val="Subtitle"/>
    <w:next w:val="Intotekstklein"/>
    <w:link w:val="OndertitelChar"/>
    <w:uiPriority w:val="11"/>
    <w:qFormat/>
    <w:rsid w:val="00FF1DF8"/>
    <w:rPr>
      <w:rFonts w:ascii="Fibra One Light" w:hAnsi="Fibra One Light" w:cs="Arial Unicode MS"/>
      <w:color w:val="263567"/>
      <w:sz w:val="36"/>
    </w:rPr>
  </w:style>
  <w:style w:type="character" w:customStyle="1" w:styleId="OndertitelChar">
    <w:name w:val="Ondertitel Char"/>
    <w:basedOn w:val="Standaardalinea-lettertype"/>
    <w:link w:val="Ondertitel"/>
    <w:uiPriority w:val="11"/>
    <w:rsid w:val="00FF1DF8"/>
    <w:rPr>
      <w:rFonts w:ascii="Fibra One Light" w:hAnsi="Fibra One Light" w:cs="Arial Unicode MS"/>
      <w:color w:val="263567"/>
      <w:sz w:val="36"/>
    </w:rPr>
  </w:style>
  <w:style w:type="paragraph" w:customStyle="1" w:styleId="Inhoudsopgavekop3">
    <w:name w:val="Inhoudsopgave kop 3"/>
    <w:basedOn w:val="Inhopg3"/>
    <w:link w:val="Inhoudsopgavekop3Char"/>
    <w:rsid w:val="006039B8"/>
    <w:pPr>
      <w:tabs>
        <w:tab w:val="right" w:leader="dot" w:pos="9628"/>
      </w:tabs>
    </w:pPr>
  </w:style>
  <w:style w:type="character" w:customStyle="1" w:styleId="OndertitelMissieNederlandChar">
    <w:name w:val="Ondertitel MissieNederland Char"/>
    <w:basedOn w:val="Kop2Char"/>
    <w:link w:val="OndertitelMissieNederland"/>
    <w:rsid w:val="006039B8"/>
    <w:rPr>
      <w:rFonts w:ascii="Montserrat Light" w:eastAsia="Open Sans" w:hAnsi="Montserrat Light" w:cs="Arial Unicode MS"/>
      <w:bCs/>
      <w:iCs/>
      <w:color w:val="000000"/>
      <w:sz w:val="36"/>
      <w:szCs w:val="26"/>
      <w:lang w:val="en-US" w:eastAsia="en-US"/>
    </w:rPr>
  </w:style>
  <w:style w:type="paragraph" w:customStyle="1" w:styleId="Tussenkopgroot">
    <w:name w:val="Tussenkop groot"/>
    <w:basedOn w:val="Kop2"/>
    <w:next w:val="StandaardMissieNederland"/>
    <w:link w:val="TussenkopgrootChar"/>
    <w:rsid w:val="00466F62"/>
    <w:rPr>
      <w:bCs w:val="0"/>
      <w:iCs w:val="0"/>
    </w:rPr>
  </w:style>
  <w:style w:type="character" w:customStyle="1" w:styleId="Inhopg3Char">
    <w:name w:val="Inhopg 3 Char"/>
    <w:basedOn w:val="Standaardalinea-lettertype"/>
    <w:link w:val="Inhopg3"/>
    <w:uiPriority w:val="39"/>
    <w:rsid w:val="006039B8"/>
    <w:rPr>
      <w:sz w:val="24"/>
      <w:szCs w:val="24"/>
      <w:lang w:val="en-US" w:eastAsia="en-US"/>
    </w:rPr>
  </w:style>
  <w:style w:type="character" w:customStyle="1" w:styleId="Inhoudsopgavekop3Char">
    <w:name w:val="Inhoudsopgave kop 3 Char"/>
    <w:basedOn w:val="Inhopg3Char"/>
    <w:link w:val="Inhoudsopgavekop3"/>
    <w:rsid w:val="006039B8"/>
    <w:rPr>
      <w:rFonts w:asciiTheme="minorHAnsi" w:hAnsiTheme="minorHAnsi"/>
      <w:sz w:val="24"/>
      <w:szCs w:val="24"/>
      <w:lang w:val="en-US" w:eastAsia="en-US"/>
    </w:rPr>
  </w:style>
  <w:style w:type="paragraph" w:customStyle="1" w:styleId="StandaardMissieNederland">
    <w:name w:val="Standaard MissieNederland"/>
    <w:basedOn w:val="Soort"/>
    <w:link w:val="StandaardMissieNederlandChar"/>
    <w:rsid w:val="00D80F09"/>
  </w:style>
  <w:style w:type="character" w:customStyle="1" w:styleId="TussenkopgrootChar">
    <w:name w:val="Tussenkop groot Char"/>
    <w:basedOn w:val="Kop2Char"/>
    <w:link w:val="Tussenkopgroot"/>
    <w:rsid w:val="00466F62"/>
    <w:rPr>
      <w:rFonts w:asciiTheme="majorHAnsi" w:eastAsia="Open Sans" w:hAnsiTheme="majorHAnsi" w:cs="Open Sans"/>
      <w:bCs w:val="0"/>
      <w:iCs w:val="0"/>
      <w:color w:val="0FB4BB" w:themeColor="accent3"/>
      <w:sz w:val="26"/>
      <w:szCs w:val="26"/>
      <w:lang w:val="en-US" w:eastAsia="en-US"/>
    </w:rPr>
  </w:style>
  <w:style w:type="character" w:customStyle="1" w:styleId="Kop4Char">
    <w:name w:val="Kop 4 Char"/>
    <w:basedOn w:val="Standaardalinea-lettertype"/>
    <w:link w:val="Kop4"/>
    <w:uiPriority w:val="9"/>
    <w:rsid w:val="00C05EC4"/>
    <w:rPr>
      <w:rFonts w:asciiTheme="majorHAnsi" w:hAnsiTheme="majorHAnsi"/>
      <w:i/>
      <w:color w:val="263567"/>
      <w:szCs w:val="22"/>
      <w:lang w:val="en-US" w:eastAsia="en-US"/>
    </w:rPr>
  </w:style>
  <w:style w:type="character" w:customStyle="1" w:styleId="StandaardMissieNederlandChar">
    <w:name w:val="Standaard MissieNederland Char"/>
    <w:basedOn w:val="Standaardalinea-lettertype"/>
    <w:link w:val="StandaardMissieNederland"/>
    <w:rsid w:val="00D80F09"/>
    <w:rPr>
      <w:rFonts w:ascii="Open Sans" w:eastAsia="Open Sans" w:hAnsi="Open Sans" w:cs="Open Sans"/>
      <w:color w:val="000000"/>
    </w:rPr>
  </w:style>
  <w:style w:type="table" w:customStyle="1" w:styleId="MissieNederland2019wit">
    <w:name w:val="MissieNederland 2019 wit"/>
    <w:basedOn w:val="Standaardtabel"/>
    <w:uiPriority w:val="99"/>
    <w:rsid w:val="0053134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olor w:val="808080" w:themeColor="background1" w:themeShade="80"/>
      <w:sz w:val="18"/>
    </w:rPr>
    <w:tblPr>
      <w:tblBorders>
        <w:insideH w:val="single" w:sz="4" w:space="0" w:color="F3F4F2" w:themeColor="background2"/>
        <w:insideV w:val="single" w:sz="4" w:space="0" w:color="F3F4F2" w:themeColor="background2"/>
      </w:tblBorders>
    </w:tblPr>
    <w:tcPr>
      <w:shd w:val="clear" w:color="auto" w:fill="FFFFFF" w:themeFill="background1"/>
      <w:vAlign w:val="center"/>
    </w:tcPr>
  </w:style>
  <w:style w:type="paragraph" w:customStyle="1" w:styleId="Voetnoot">
    <w:name w:val="Voetnoot"/>
    <w:basedOn w:val="Voetnoottekst"/>
    <w:link w:val="VoetnootChar"/>
    <w:rsid w:val="00B86FF4"/>
    <w:rPr>
      <w:color w:val="054A8A" w:themeColor="text1"/>
      <w:szCs w:val="16"/>
    </w:rPr>
  </w:style>
  <w:style w:type="character" w:customStyle="1" w:styleId="VoetnootChar">
    <w:name w:val="Voetnoot Char"/>
    <w:basedOn w:val="VoetnoottekstChar"/>
    <w:link w:val="Voetnoot"/>
    <w:rsid w:val="00B86FF4"/>
    <w:rPr>
      <w:rFonts w:asciiTheme="minorHAnsi" w:hAnsiTheme="minorHAnsi"/>
      <w:color w:val="054A8A" w:themeColor="text1"/>
      <w:sz w:val="16"/>
      <w:szCs w:val="16"/>
      <w:lang w:val="en-US" w:eastAsia="en-US"/>
    </w:rPr>
  </w:style>
  <w:style w:type="paragraph" w:styleId="Voetnoottekst">
    <w:name w:val="footnote text"/>
    <w:basedOn w:val="Standaard"/>
    <w:link w:val="VoetnoottekstChar"/>
    <w:uiPriority w:val="99"/>
    <w:semiHidden/>
    <w:unhideWhenUsed/>
    <w:rsid w:val="00B86FF4"/>
    <w:rPr>
      <w:color w:val="808080" w:themeColor="background1" w:themeShade="80"/>
      <w:sz w:val="16"/>
      <w:szCs w:val="20"/>
    </w:rPr>
  </w:style>
  <w:style w:type="character" w:customStyle="1" w:styleId="VoetnoottekstChar">
    <w:name w:val="Voetnoottekst Char"/>
    <w:basedOn w:val="Standaardalinea-lettertype"/>
    <w:link w:val="Voetnoottekst"/>
    <w:uiPriority w:val="99"/>
    <w:semiHidden/>
    <w:rsid w:val="00B86FF4"/>
    <w:rPr>
      <w:rFonts w:asciiTheme="minorHAnsi" w:hAnsiTheme="minorHAnsi"/>
      <w:color w:val="808080" w:themeColor="background1" w:themeShade="80"/>
      <w:sz w:val="16"/>
      <w:lang w:val="en-US" w:eastAsia="en-US"/>
    </w:rPr>
  </w:style>
  <w:style w:type="paragraph" w:customStyle="1" w:styleId="EindnootMNL">
    <w:name w:val="Eindnoot MNL"/>
    <w:basedOn w:val="Eindnoottekst"/>
    <w:next w:val="StandaardMissieNederland"/>
    <w:link w:val="EindnootMNLChar"/>
    <w:rsid w:val="00D67120"/>
    <w:rPr>
      <w:rFonts w:cstheme="minorHAnsi"/>
      <w:color w:val="808080" w:themeColor="background1" w:themeShade="80"/>
    </w:rPr>
  </w:style>
  <w:style w:type="character" w:customStyle="1" w:styleId="EindnootMNLChar">
    <w:name w:val="Eindnoot MNL Char"/>
    <w:basedOn w:val="EindnoottekstChar"/>
    <w:link w:val="EindnootMNL"/>
    <w:rsid w:val="00D67120"/>
    <w:rPr>
      <w:rFonts w:asciiTheme="minorHAnsi" w:hAnsiTheme="minorHAnsi" w:cstheme="minorHAnsi"/>
      <w:color w:val="808080" w:themeColor="background1" w:themeShade="80"/>
      <w:lang w:val="en-US" w:eastAsia="en-US"/>
    </w:rPr>
  </w:style>
  <w:style w:type="paragraph" w:styleId="Eindnoottekst">
    <w:name w:val="endnote text"/>
    <w:basedOn w:val="Standaard"/>
    <w:link w:val="EindnoottekstChar"/>
    <w:uiPriority w:val="99"/>
    <w:semiHidden/>
    <w:unhideWhenUsed/>
    <w:rsid w:val="00D80F09"/>
    <w:rPr>
      <w:szCs w:val="20"/>
    </w:rPr>
  </w:style>
  <w:style w:type="character" w:customStyle="1" w:styleId="EindnoottekstChar">
    <w:name w:val="Eindnoottekst Char"/>
    <w:basedOn w:val="Standaardalinea-lettertype"/>
    <w:link w:val="Eindnoottekst"/>
    <w:uiPriority w:val="99"/>
    <w:semiHidden/>
    <w:rsid w:val="00D80F09"/>
    <w:rPr>
      <w:rFonts w:asciiTheme="minorHAnsi" w:hAnsiTheme="minorHAnsi"/>
      <w:lang w:val="en-US" w:eastAsia="en-US"/>
    </w:rPr>
  </w:style>
  <w:style w:type="character" w:styleId="Voetnootmarkering">
    <w:name w:val="footnote reference"/>
    <w:basedOn w:val="Standaardalinea-lettertype"/>
    <w:uiPriority w:val="99"/>
    <w:semiHidden/>
    <w:unhideWhenUsed/>
    <w:rsid w:val="00B86FF4"/>
    <w:rPr>
      <w:vertAlign w:val="superscript"/>
    </w:rPr>
  </w:style>
  <w:style w:type="character" w:styleId="Paginanummer">
    <w:name w:val="page number"/>
    <w:basedOn w:val="Standaardalinea-lettertype"/>
    <w:uiPriority w:val="99"/>
    <w:semiHidden/>
    <w:unhideWhenUsed/>
    <w:rsid w:val="00B86FF4"/>
    <w:rPr>
      <w:rFonts w:ascii="Montserrat Light" w:hAnsi="Montserrat Light"/>
      <w:color w:val="054A8A" w:themeColor="text1"/>
      <w:sz w:val="14"/>
    </w:rPr>
  </w:style>
  <w:style w:type="character" w:styleId="Eindnootmarkering">
    <w:name w:val="endnote reference"/>
    <w:basedOn w:val="Standaardalinea-lettertype"/>
    <w:uiPriority w:val="99"/>
    <w:semiHidden/>
    <w:unhideWhenUsed/>
    <w:rsid w:val="00B86FF4"/>
    <w:rPr>
      <w:rFonts w:asciiTheme="minorHAnsi" w:hAnsiTheme="minorHAnsi"/>
      <w:color w:val="054A8A" w:themeColor="text1"/>
      <w:vertAlign w:val="superscript"/>
    </w:rPr>
  </w:style>
  <w:style w:type="paragraph" w:styleId="Adresenvelop">
    <w:name w:val="envelope address"/>
    <w:basedOn w:val="Standaard"/>
    <w:uiPriority w:val="99"/>
    <w:semiHidden/>
    <w:unhideWhenUsed/>
    <w:rsid w:val="00B86FF4"/>
    <w:pPr>
      <w:framePr w:w="7920" w:h="1980" w:hRule="exact" w:hSpace="141" w:wrap="auto" w:hAnchor="page" w:xAlign="center" w:yAlign="bottom"/>
      <w:ind w:left="2880"/>
    </w:pPr>
    <w:rPr>
      <w:rFonts w:eastAsiaTheme="majorEastAsia" w:cstheme="majorBidi"/>
    </w:rPr>
  </w:style>
  <w:style w:type="paragraph" w:styleId="Tekstzonderopmaak">
    <w:name w:val="Plain Text"/>
    <w:basedOn w:val="Standaard"/>
    <w:link w:val="TekstzonderopmaakChar"/>
    <w:uiPriority w:val="99"/>
    <w:semiHidden/>
    <w:unhideWhenUsed/>
    <w:rsid w:val="00B86FF4"/>
    <w:rPr>
      <w:szCs w:val="21"/>
    </w:rPr>
  </w:style>
  <w:style w:type="character" w:customStyle="1" w:styleId="TekstzonderopmaakChar">
    <w:name w:val="Tekst zonder opmaak Char"/>
    <w:basedOn w:val="Standaardalinea-lettertype"/>
    <w:link w:val="Tekstzonderopmaak"/>
    <w:uiPriority w:val="99"/>
    <w:semiHidden/>
    <w:rsid w:val="00B86FF4"/>
    <w:rPr>
      <w:rFonts w:asciiTheme="minorHAnsi" w:hAnsiTheme="minorHAnsi"/>
      <w:szCs w:val="21"/>
      <w:lang w:val="en-US" w:eastAsia="en-US"/>
    </w:rPr>
  </w:style>
  <w:style w:type="paragraph" w:styleId="Tekstopmerking">
    <w:name w:val="annotation text"/>
    <w:basedOn w:val="Standaard"/>
    <w:link w:val="TekstopmerkingChar"/>
    <w:uiPriority w:val="99"/>
    <w:unhideWhenUsed/>
    <w:rsid w:val="00B86FF4"/>
    <w:rPr>
      <w:sz w:val="18"/>
      <w:szCs w:val="20"/>
    </w:rPr>
  </w:style>
  <w:style w:type="character" w:customStyle="1" w:styleId="TekstopmerkingChar">
    <w:name w:val="Tekst opmerking Char"/>
    <w:basedOn w:val="Standaardalinea-lettertype"/>
    <w:link w:val="Tekstopmerking"/>
    <w:uiPriority w:val="99"/>
    <w:rsid w:val="00B86FF4"/>
    <w:rPr>
      <w:rFonts w:asciiTheme="minorHAnsi" w:hAnsiTheme="minorHAnsi"/>
      <w:sz w:val="18"/>
      <w:lang w:val="en-US" w:eastAsia="en-US"/>
    </w:rPr>
  </w:style>
  <w:style w:type="paragraph" w:styleId="Index1">
    <w:name w:val="index 1"/>
    <w:basedOn w:val="Standaard"/>
    <w:next w:val="Standaard"/>
    <w:autoRedefine/>
    <w:uiPriority w:val="99"/>
    <w:semiHidden/>
    <w:unhideWhenUsed/>
    <w:rsid w:val="00D80F09"/>
    <w:pPr>
      <w:ind w:left="240" w:hanging="240"/>
    </w:pPr>
  </w:style>
  <w:style w:type="paragraph" w:styleId="Index2">
    <w:name w:val="index 2"/>
    <w:basedOn w:val="Standaard"/>
    <w:next w:val="Standaard"/>
    <w:autoRedefine/>
    <w:uiPriority w:val="99"/>
    <w:semiHidden/>
    <w:unhideWhenUsed/>
    <w:rsid w:val="00D80F09"/>
    <w:pPr>
      <w:ind w:left="480" w:hanging="240"/>
    </w:pPr>
  </w:style>
  <w:style w:type="paragraph" w:styleId="Bijschrift">
    <w:name w:val="caption"/>
    <w:basedOn w:val="Standaard"/>
    <w:next w:val="Standaard"/>
    <w:uiPriority w:val="35"/>
    <w:semiHidden/>
    <w:unhideWhenUsed/>
    <w:qFormat/>
    <w:rsid w:val="00D80F09"/>
    <w:pPr>
      <w:spacing w:after="200"/>
    </w:pPr>
    <w:rPr>
      <w:rFonts w:ascii="Montserrat Light" w:hAnsi="Montserrat Light"/>
      <w:iCs/>
      <w:color w:val="70BD89" w:themeColor="accent2"/>
      <w:sz w:val="18"/>
      <w:szCs w:val="18"/>
    </w:rPr>
  </w:style>
  <w:style w:type="paragraph" w:styleId="Bibliografie">
    <w:name w:val="Bibliography"/>
    <w:basedOn w:val="Standaard"/>
    <w:next w:val="Standaard"/>
    <w:uiPriority w:val="37"/>
    <w:semiHidden/>
    <w:unhideWhenUsed/>
    <w:rsid w:val="00D80F09"/>
  </w:style>
  <w:style w:type="paragraph" w:styleId="Lijst">
    <w:name w:val="List"/>
    <w:basedOn w:val="Standaard"/>
    <w:uiPriority w:val="99"/>
    <w:semiHidden/>
    <w:unhideWhenUsed/>
    <w:rsid w:val="00D80F09"/>
    <w:pPr>
      <w:ind w:left="283" w:hanging="283"/>
      <w:contextualSpacing/>
    </w:pPr>
  </w:style>
  <w:style w:type="paragraph" w:styleId="Ballontekst">
    <w:name w:val="Balloon Text"/>
    <w:basedOn w:val="Standaard"/>
    <w:link w:val="BallontekstChar"/>
    <w:uiPriority w:val="99"/>
    <w:semiHidden/>
    <w:unhideWhenUsed/>
    <w:rsid w:val="00D121A0"/>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21A0"/>
    <w:rPr>
      <w:rFonts w:ascii="Segoe UI" w:hAnsi="Segoe UI" w:cs="Segoe UI"/>
      <w:sz w:val="18"/>
      <w:szCs w:val="18"/>
      <w:lang w:val="en-US" w:eastAsia="en-US"/>
    </w:rPr>
  </w:style>
  <w:style w:type="character" w:styleId="Onopgelostemelding">
    <w:name w:val="Unresolved Mention"/>
    <w:basedOn w:val="Standaardalinea-lettertype"/>
    <w:uiPriority w:val="99"/>
    <w:semiHidden/>
    <w:unhideWhenUsed/>
    <w:rsid w:val="00B936A2"/>
    <w:rPr>
      <w:color w:val="605E5C"/>
      <w:shd w:val="clear" w:color="auto" w:fill="E1DFDD"/>
    </w:rPr>
  </w:style>
  <w:style w:type="character" w:styleId="Verwijzingopmerking">
    <w:name w:val="annotation reference"/>
    <w:basedOn w:val="Standaardalinea-lettertype"/>
    <w:uiPriority w:val="99"/>
    <w:semiHidden/>
    <w:unhideWhenUsed/>
    <w:rsid w:val="00E564B9"/>
    <w:rPr>
      <w:sz w:val="16"/>
      <w:szCs w:val="16"/>
    </w:rPr>
  </w:style>
  <w:style w:type="paragraph" w:styleId="Onderwerpvanopmerking">
    <w:name w:val="annotation subject"/>
    <w:basedOn w:val="Tekstopmerking"/>
    <w:next w:val="Tekstopmerking"/>
    <w:link w:val="OnderwerpvanopmerkingChar"/>
    <w:uiPriority w:val="99"/>
    <w:semiHidden/>
    <w:unhideWhenUsed/>
    <w:rsid w:val="00E564B9"/>
    <w:rPr>
      <w:b/>
      <w:bCs/>
      <w:sz w:val="20"/>
    </w:rPr>
  </w:style>
  <w:style w:type="character" w:customStyle="1" w:styleId="OnderwerpvanopmerkingChar">
    <w:name w:val="Onderwerp van opmerking Char"/>
    <w:basedOn w:val="TekstopmerkingChar"/>
    <w:link w:val="Onderwerpvanopmerking"/>
    <w:uiPriority w:val="99"/>
    <w:semiHidden/>
    <w:rsid w:val="00E564B9"/>
    <w:rPr>
      <w:rFonts w:asciiTheme="minorHAnsi" w:hAnsiTheme="minorHAnsi"/>
      <w:b/>
      <w:bCs/>
      <w:sz w:val="18"/>
      <w:lang w:val="en-US" w:eastAsia="en-US"/>
    </w:rPr>
  </w:style>
  <w:style w:type="paragraph" w:styleId="Lijstalinea">
    <w:name w:val="List Paragraph"/>
    <w:basedOn w:val="Standaard"/>
    <w:uiPriority w:val="34"/>
    <w:qFormat/>
    <w:rsid w:val="007D24C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bdr w:val="none" w:sz="0" w:space="0" w:color="auto"/>
    </w:rPr>
  </w:style>
  <w:style w:type="paragraph" w:customStyle="1" w:styleId="MNL6Broodtekst">
    <w:name w:val="MNL6 Broodtekst"/>
    <w:rsid w:val="00026155"/>
    <w:rPr>
      <w:rFonts w:ascii="Open Sans" w:eastAsia="Open Sans" w:hAnsi="Open Sans" w:cs="Open Sans"/>
      <w:color w:val="000000"/>
    </w:rPr>
  </w:style>
  <w:style w:type="table" w:styleId="Tabelraster">
    <w:name w:val="Table Grid"/>
    <w:basedOn w:val="Standaardtabel"/>
    <w:uiPriority w:val="39"/>
    <w:rsid w:val="0024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Standaardalinea-lettertype"/>
    <w:rsid w:val="00B060E1"/>
  </w:style>
  <w:style w:type="table" w:customStyle="1" w:styleId="TableNormal1">
    <w:name w:val="Table Normal1"/>
    <w:rsid w:val="006806C7"/>
    <w:tblPr>
      <w:tblInd w:w="0" w:type="dxa"/>
      <w:tblCellMar>
        <w:top w:w="0" w:type="dxa"/>
        <w:left w:w="0" w:type="dxa"/>
        <w:bottom w:w="0" w:type="dxa"/>
        <w:right w:w="0" w:type="dxa"/>
      </w:tblCellMar>
    </w:tblPr>
  </w:style>
  <w:style w:type="paragraph" w:styleId="Revisie">
    <w:name w:val="Revision"/>
    <w:hidden/>
    <w:uiPriority w:val="99"/>
    <w:semiHidden/>
    <w:rsid w:val="003313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7280">
      <w:bodyDiv w:val="1"/>
      <w:marLeft w:val="0"/>
      <w:marRight w:val="0"/>
      <w:marTop w:val="0"/>
      <w:marBottom w:val="0"/>
      <w:divBdr>
        <w:top w:val="none" w:sz="0" w:space="0" w:color="auto"/>
        <w:left w:val="none" w:sz="0" w:space="0" w:color="auto"/>
        <w:bottom w:val="none" w:sz="0" w:space="0" w:color="auto"/>
        <w:right w:val="none" w:sz="0" w:space="0" w:color="auto"/>
      </w:divBdr>
    </w:div>
    <w:div w:id="202138250">
      <w:bodyDiv w:val="1"/>
      <w:marLeft w:val="0"/>
      <w:marRight w:val="0"/>
      <w:marTop w:val="0"/>
      <w:marBottom w:val="0"/>
      <w:divBdr>
        <w:top w:val="none" w:sz="0" w:space="0" w:color="auto"/>
        <w:left w:val="none" w:sz="0" w:space="0" w:color="auto"/>
        <w:bottom w:val="none" w:sz="0" w:space="0" w:color="auto"/>
        <w:right w:val="none" w:sz="0" w:space="0" w:color="auto"/>
      </w:divBdr>
    </w:div>
    <w:div w:id="356783027">
      <w:bodyDiv w:val="1"/>
      <w:marLeft w:val="0"/>
      <w:marRight w:val="0"/>
      <w:marTop w:val="0"/>
      <w:marBottom w:val="0"/>
      <w:divBdr>
        <w:top w:val="none" w:sz="0" w:space="0" w:color="auto"/>
        <w:left w:val="none" w:sz="0" w:space="0" w:color="auto"/>
        <w:bottom w:val="none" w:sz="0" w:space="0" w:color="auto"/>
        <w:right w:val="none" w:sz="0" w:space="0" w:color="auto"/>
      </w:divBdr>
    </w:div>
    <w:div w:id="362706653">
      <w:bodyDiv w:val="1"/>
      <w:marLeft w:val="0"/>
      <w:marRight w:val="0"/>
      <w:marTop w:val="0"/>
      <w:marBottom w:val="0"/>
      <w:divBdr>
        <w:top w:val="none" w:sz="0" w:space="0" w:color="auto"/>
        <w:left w:val="none" w:sz="0" w:space="0" w:color="auto"/>
        <w:bottom w:val="none" w:sz="0" w:space="0" w:color="auto"/>
        <w:right w:val="none" w:sz="0" w:space="0" w:color="auto"/>
      </w:divBdr>
    </w:div>
    <w:div w:id="382405828">
      <w:bodyDiv w:val="1"/>
      <w:marLeft w:val="0"/>
      <w:marRight w:val="0"/>
      <w:marTop w:val="0"/>
      <w:marBottom w:val="0"/>
      <w:divBdr>
        <w:top w:val="none" w:sz="0" w:space="0" w:color="auto"/>
        <w:left w:val="none" w:sz="0" w:space="0" w:color="auto"/>
        <w:bottom w:val="none" w:sz="0" w:space="0" w:color="auto"/>
        <w:right w:val="none" w:sz="0" w:space="0" w:color="auto"/>
      </w:divBdr>
    </w:div>
    <w:div w:id="755051139">
      <w:bodyDiv w:val="1"/>
      <w:marLeft w:val="0"/>
      <w:marRight w:val="0"/>
      <w:marTop w:val="0"/>
      <w:marBottom w:val="0"/>
      <w:divBdr>
        <w:top w:val="none" w:sz="0" w:space="0" w:color="auto"/>
        <w:left w:val="none" w:sz="0" w:space="0" w:color="auto"/>
        <w:bottom w:val="none" w:sz="0" w:space="0" w:color="auto"/>
        <w:right w:val="none" w:sz="0" w:space="0" w:color="auto"/>
      </w:divBdr>
    </w:div>
    <w:div w:id="1033044376">
      <w:bodyDiv w:val="1"/>
      <w:marLeft w:val="0"/>
      <w:marRight w:val="0"/>
      <w:marTop w:val="0"/>
      <w:marBottom w:val="0"/>
      <w:divBdr>
        <w:top w:val="none" w:sz="0" w:space="0" w:color="auto"/>
        <w:left w:val="none" w:sz="0" w:space="0" w:color="auto"/>
        <w:bottom w:val="none" w:sz="0" w:space="0" w:color="auto"/>
        <w:right w:val="none" w:sz="0" w:space="0" w:color="auto"/>
      </w:divBdr>
    </w:div>
    <w:div w:id="1307663707">
      <w:bodyDiv w:val="1"/>
      <w:marLeft w:val="0"/>
      <w:marRight w:val="0"/>
      <w:marTop w:val="0"/>
      <w:marBottom w:val="0"/>
      <w:divBdr>
        <w:top w:val="none" w:sz="0" w:space="0" w:color="auto"/>
        <w:left w:val="none" w:sz="0" w:space="0" w:color="auto"/>
        <w:bottom w:val="none" w:sz="0" w:space="0" w:color="auto"/>
        <w:right w:val="none" w:sz="0" w:space="0" w:color="auto"/>
      </w:divBdr>
    </w:div>
    <w:div w:id="1336811348">
      <w:bodyDiv w:val="1"/>
      <w:marLeft w:val="0"/>
      <w:marRight w:val="0"/>
      <w:marTop w:val="0"/>
      <w:marBottom w:val="0"/>
      <w:divBdr>
        <w:top w:val="none" w:sz="0" w:space="0" w:color="auto"/>
        <w:left w:val="none" w:sz="0" w:space="0" w:color="auto"/>
        <w:bottom w:val="none" w:sz="0" w:space="0" w:color="auto"/>
        <w:right w:val="none" w:sz="0" w:space="0" w:color="auto"/>
      </w:divBdr>
    </w:div>
    <w:div w:id="1367293299">
      <w:bodyDiv w:val="1"/>
      <w:marLeft w:val="0"/>
      <w:marRight w:val="0"/>
      <w:marTop w:val="0"/>
      <w:marBottom w:val="0"/>
      <w:divBdr>
        <w:top w:val="none" w:sz="0" w:space="0" w:color="auto"/>
        <w:left w:val="none" w:sz="0" w:space="0" w:color="auto"/>
        <w:bottom w:val="none" w:sz="0" w:space="0" w:color="auto"/>
        <w:right w:val="none" w:sz="0" w:space="0" w:color="auto"/>
      </w:divBdr>
    </w:div>
    <w:div w:id="1698458306">
      <w:bodyDiv w:val="1"/>
      <w:marLeft w:val="0"/>
      <w:marRight w:val="0"/>
      <w:marTop w:val="0"/>
      <w:marBottom w:val="0"/>
      <w:divBdr>
        <w:top w:val="none" w:sz="0" w:space="0" w:color="auto"/>
        <w:left w:val="none" w:sz="0" w:space="0" w:color="auto"/>
        <w:bottom w:val="none" w:sz="0" w:space="0" w:color="auto"/>
        <w:right w:val="none" w:sz="0" w:space="0" w:color="auto"/>
      </w:divBdr>
    </w:div>
    <w:div w:id="1845581967">
      <w:bodyDiv w:val="1"/>
      <w:marLeft w:val="0"/>
      <w:marRight w:val="0"/>
      <w:marTop w:val="0"/>
      <w:marBottom w:val="0"/>
      <w:divBdr>
        <w:top w:val="none" w:sz="0" w:space="0" w:color="auto"/>
        <w:left w:val="none" w:sz="0" w:space="0" w:color="auto"/>
        <w:bottom w:val="none" w:sz="0" w:space="0" w:color="auto"/>
        <w:right w:val="none" w:sz="0" w:space="0" w:color="auto"/>
      </w:divBdr>
    </w:div>
    <w:div w:id="1877430012">
      <w:bodyDiv w:val="1"/>
      <w:marLeft w:val="0"/>
      <w:marRight w:val="0"/>
      <w:marTop w:val="0"/>
      <w:marBottom w:val="0"/>
      <w:divBdr>
        <w:top w:val="none" w:sz="0" w:space="0" w:color="auto"/>
        <w:left w:val="none" w:sz="0" w:space="0" w:color="auto"/>
        <w:bottom w:val="none" w:sz="0" w:space="0" w:color="auto"/>
        <w:right w:val="none" w:sz="0" w:space="0" w:color="auto"/>
      </w:divBdr>
    </w:div>
    <w:div w:id="2017222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eekvangebed.nl/voorbereidingswebina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ekvangebed.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cuments\Aangepaste%20Office-sjablonen\MissieNederland%20digitaal%202019.dotx" TargetMode="External"/></Relationships>
</file>

<file path=word/theme/theme1.xml><?xml version="1.0" encoding="utf-8"?>
<a:theme xmlns:a="http://schemas.openxmlformats.org/drawingml/2006/main" name="Blank">
  <a:themeElements>
    <a:clrScheme name="MissieNederland 2019">
      <a:dk1>
        <a:srgbClr val="054A8A"/>
      </a:dk1>
      <a:lt1>
        <a:sysClr val="window" lastClr="FFFFFF"/>
      </a:lt1>
      <a:dk2>
        <a:srgbClr val="151E45"/>
      </a:dk2>
      <a:lt2>
        <a:srgbClr val="F3F4F2"/>
      </a:lt2>
      <a:accent1>
        <a:srgbClr val="553769"/>
      </a:accent1>
      <a:accent2>
        <a:srgbClr val="70BD89"/>
      </a:accent2>
      <a:accent3>
        <a:srgbClr val="0FB4BB"/>
      </a:accent3>
      <a:accent4>
        <a:srgbClr val="EA516D"/>
      </a:accent4>
      <a:accent5>
        <a:srgbClr val="EE7325"/>
      </a:accent5>
      <a:accent6>
        <a:srgbClr val="FBD405"/>
      </a:accent6>
      <a:hlink>
        <a:srgbClr val="553769"/>
      </a:hlink>
      <a:folHlink>
        <a:srgbClr val="553769"/>
      </a:folHlink>
    </a:clrScheme>
    <a:fontScheme name="Blank">
      <a:majorFont>
        <a:latin typeface="Asap"/>
        <a:ea typeface="Asap"/>
        <a:cs typeface="Asap"/>
      </a:majorFont>
      <a:minorFont>
        <a:latin typeface="Open Sans"/>
        <a:ea typeface="Open Sans"/>
        <a:cs typeface="Open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Ope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Ope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BFDFC94DB049879638D779BA7C0C" ma:contentTypeVersion="18" ma:contentTypeDescription="Een nieuw document maken." ma:contentTypeScope="" ma:versionID="ddf1713d3c18dfaab9620563e2ed33b0">
  <xsd:schema xmlns:xsd="http://www.w3.org/2001/XMLSchema" xmlns:xs="http://www.w3.org/2001/XMLSchema" xmlns:p="http://schemas.microsoft.com/office/2006/metadata/properties" xmlns:ns2="92890341-25ec-4a11-a938-642b83ebf9a1" xmlns:ns3="2a445872-1731-4b5b-a287-b8ce7a51fa06" xmlns:ns4="b31ad944-8a40-46b7-89f7-675b7760c2ed" targetNamespace="http://schemas.microsoft.com/office/2006/metadata/properties" ma:root="true" ma:fieldsID="625c3d7f5128b865266cd9f7948a406c" ns2:_="" ns3:_="" ns4:_="">
    <xsd:import namespace="92890341-25ec-4a11-a938-642b83ebf9a1"/>
    <xsd:import namespace="2a445872-1731-4b5b-a287-b8ce7a51fa06"/>
    <xsd:import namespace="b31ad944-8a40-46b7-89f7-675b7760c2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90341-25ec-4a11-a938-642b83ebf9a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445872-1731-4b5b-a287-b8ce7a51fa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e72dab6-da62-41f0-b440-e3fe260eb7b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ad944-8a40-46b7-89f7-675b7760c2e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929f292-7b53-4460-b233-d69f0c32e9fa}" ma:internalName="TaxCatchAll" ma:showField="CatchAllData" ma:web="b31ad944-8a40-46b7-89f7-675b7760c2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31ad944-8a40-46b7-89f7-675b7760c2ed" xsi:nil="true"/>
    <lcf76f155ced4ddcb4097134ff3c332f xmlns="2a445872-1731-4b5b-a287-b8ce7a51fa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44300C-725D-4FC9-92A2-75A1708C5447}">
  <ds:schemaRefs>
    <ds:schemaRef ds:uri="http://schemas.microsoft.com/sharepoint/v3/contenttype/forms"/>
  </ds:schemaRefs>
</ds:datastoreItem>
</file>

<file path=customXml/itemProps2.xml><?xml version="1.0" encoding="utf-8"?>
<ds:datastoreItem xmlns:ds="http://schemas.openxmlformats.org/officeDocument/2006/customXml" ds:itemID="{CC15BD02-36FC-4C4F-9DCD-CF28844A215E}">
  <ds:schemaRefs>
    <ds:schemaRef ds:uri="http://schemas.openxmlformats.org/officeDocument/2006/bibliography"/>
  </ds:schemaRefs>
</ds:datastoreItem>
</file>

<file path=customXml/itemProps3.xml><?xml version="1.0" encoding="utf-8"?>
<ds:datastoreItem xmlns:ds="http://schemas.openxmlformats.org/officeDocument/2006/customXml" ds:itemID="{344B086B-3737-4465-AD63-9C6F4D73CF70}"/>
</file>

<file path=customXml/itemProps4.xml><?xml version="1.0" encoding="utf-8"?>
<ds:datastoreItem xmlns:ds="http://schemas.openxmlformats.org/officeDocument/2006/customXml" ds:itemID="{CF12872B-AD8D-4464-A37E-F7D37919482B}">
  <ds:schemaRefs>
    <ds:schemaRef ds:uri="http://schemas.microsoft.com/office/2006/metadata/properties"/>
    <ds:schemaRef ds:uri="http://schemas.microsoft.com/office/infopath/2007/PartnerControls"/>
    <ds:schemaRef ds:uri="b31ad944-8a40-46b7-89f7-675b7760c2ed"/>
    <ds:schemaRef ds:uri="88002668-1a52-450b-bc1c-30257004913e"/>
  </ds:schemaRefs>
</ds:datastoreItem>
</file>

<file path=docProps/app.xml><?xml version="1.0" encoding="utf-8"?>
<Properties xmlns="http://schemas.openxmlformats.org/officeDocument/2006/extended-properties" xmlns:vt="http://schemas.openxmlformats.org/officeDocument/2006/docPropsVTypes">
  <Template>MissieNederland digitaal 2019</Template>
  <TotalTime>2</TotalTime>
  <Pages>2</Pages>
  <Words>560</Words>
  <Characters>3080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MissieNederland</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Willem Janse | MissieNederland</dc:creator>
  <cp:keywords/>
  <cp:lastModifiedBy>Jan Willem Janse</cp:lastModifiedBy>
  <cp:revision>2</cp:revision>
  <cp:lastPrinted>2023-09-14T08:09:00Z</cp:lastPrinted>
  <dcterms:created xsi:type="dcterms:W3CDTF">2023-09-14T10:03:00Z</dcterms:created>
  <dcterms:modified xsi:type="dcterms:W3CDTF">2023-09-14T10:03:00Z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0x01010024F360FCCA20CC468CDA57E2BEA166A4</vt:lpwstr>
  </property>
  <property fmtid="{D5CDD505-2E9C-101B-9397-08002B2CF9AE}" pid="3" name="MediaServiceImageTags">
    <vt:lpwstr/>
  </property>
</Properties>
</file>